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412F49" w14:textId="77777777" w:rsidR="004048B0" w:rsidRPr="0078136B" w:rsidRDefault="009C1C87" w:rsidP="008F1ABD">
      <w:pPr>
        <w:pStyle w:val="CoverInfo"/>
        <w:spacing w:before="0"/>
        <w:jc w:val="left"/>
        <w:rPr>
          <w:noProof/>
          <w:lang w:val="en-GB" w:eastAsia="en-AU"/>
        </w:rPr>
      </w:pPr>
      <w:r w:rsidRPr="0078136B">
        <w:rPr>
          <w:noProof/>
          <w:lang w:val="en-GB" w:bidi="en-GB"/>
        </w:rPr>
        <mc:AlternateContent>
          <mc:Choice Requires="wpg">
            <w:drawing>
              <wp:anchor distT="0" distB="0" distL="114300" distR="114300" simplePos="0" relativeHeight="251658240" behindDoc="1" locked="1" layoutInCell="1" allowOverlap="1" wp14:anchorId="0A3646F9" wp14:editId="2AA9B222">
                <wp:simplePos x="0" y="0"/>
                <wp:positionH relativeFrom="page">
                  <wp:posOffset>0</wp:posOffset>
                </wp:positionH>
                <wp:positionV relativeFrom="paragraph">
                  <wp:posOffset>780415</wp:posOffset>
                </wp:positionV>
                <wp:extent cx="7772400" cy="8222615"/>
                <wp:effectExtent l="0" t="0" r="0" b="0"/>
                <wp:wrapNone/>
                <wp:docPr id="4" name="Group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772400" cy="8222615"/>
                          <a:chOff x="0" y="1163846"/>
                          <a:chExt cx="7772400" cy="7730708"/>
                        </a:xfrm>
                      </wpg:grpSpPr>
                      <pic:pic xmlns:pic="http://schemas.openxmlformats.org/drawingml/2006/picture">
                        <pic:nvPicPr>
                          <pic:cNvPr id="3" name="Picture 3"/>
                          <pic:cNvPicPr>
                            <a:picLocks noChangeAspect="1"/>
                          </pic:cNvPicPr>
                        </pic:nvPicPr>
                        <pic:blipFill>
                          <a:blip r:embed="rId11"/>
                          <a:srcRect/>
                          <a:stretch/>
                        </pic:blipFill>
                        <pic:spPr bwMode="auto">
                          <a:xfrm>
                            <a:off x="0" y="1163846"/>
                            <a:ext cx="7772400" cy="7730708"/>
                          </a:xfrm>
                          <a:prstGeom prst="rect">
                            <a:avLst/>
                          </a:prstGeom>
                          <a:noFill/>
                        </pic:spPr>
                      </pic:pic>
                      <pic:pic xmlns:pic="http://schemas.openxmlformats.org/drawingml/2006/picture">
                        <pic:nvPicPr>
                          <pic:cNvPr id="8" name="Picture 8" title="Decorative"/>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1865746" y="4161249"/>
                            <a:ext cx="3823854" cy="580091"/>
                          </a:xfrm>
                          <a:prstGeom prst="rect">
                            <a:avLst/>
                          </a:prstGeom>
                          <a:noFill/>
                        </pic:spPr>
                      </pic:pic>
                    </wpg:wgp>
                  </a:graphicData>
                </a:graphic>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w:pict>
              <v:group id="Group 4" style="position:absolute;margin-left:0;margin-top:61.45pt;width:612pt;height:647.45pt;z-index:-251638785;mso-position-horizontal-relative:page;mso-height-relative:margin" alt="&quot;&quot;" coordsize="77724,77307" coordorigin=",11638" o:spid="_x0000_s1026" w14:anchorId="0AB92B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&#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3" style="position:absolute;top:11638;width:77724;height:77307;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">
                  <v:imagedata o:title="" r:id="rId13"/>
                </v:shape>
                <v:shape id="Picture 8" style="position:absolute;left:18657;top:41612;width:38239;height:5801;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">
                  <v:imagedata o:title="" r:id="rId14"/>
                </v:shape>
                <w10:wrap anchorx="page"/>
                <w10:anchorlock/>
              </v:group>
            </w:pict>
          </mc:Fallback>
        </mc:AlternateContent>
      </w:r>
    </w:p>
    <w:tbl>
      <w:tblPr>
        <w:tblW w:w="10483" w:type="dxa"/>
        <w:tblLayout w:type="fixed"/>
        <w:tblLook w:val="04A0" w:firstRow="1" w:lastRow="0" w:firstColumn="1" w:lastColumn="0" w:noHBand="0" w:noVBand="1"/>
      </w:tblPr>
      <w:tblGrid>
        <w:gridCol w:w="10483"/>
      </w:tblGrid>
      <w:tr w:rsidR="004048B0" w:rsidRPr="0078136B" w14:paraId="7C995B3D" w14:textId="77777777" w:rsidTr="6487D113">
        <w:trPr>
          <w:trHeight w:val="4320"/>
        </w:trPr>
        <w:tc>
          <w:tcPr>
            <w:tcW w:w="10483" w:type="dxa"/>
          </w:tcPr>
          <w:p w14:paraId="7FBFCFF1" w14:textId="5ED2A058" w:rsidR="004048B0" w:rsidRPr="0078136B" w:rsidRDefault="2C85FE6B" w:rsidP="7C182A4F">
            <w:pPr>
              <w:jc w:val="center"/>
              <w:rPr>
                <w:noProof/>
                <w:sz w:val="52"/>
                <w:szCs w:val="52"/>
                <w:lang w:val="en-GB"/>
              </w:rPr>
            </w:pPr>
            <w:r>
              <w:rPr>
                <w:noProof/>
              </w:rPr>
              <w:drawing>
                <wp:inline distT="0" distB="0" distL="0" distR="0" wp14:anchorId="4C49528A" wp14:editId="7AD7B787">
                  <wp:extent cx="1668604" cy="1906821"/>
                  <wp:effectExtent l="0" t="0" r="0" b="0"/>
                  <wp:docPr id="13848574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114223" name="Picture 1462114223"/>
                          <pic:cNvPicPr/>
                        </pic:nvPicPr>
                        <pic:blipFill>
                          <a:blip r:embed="rId15">
                            <a:extLst>
                              <a:ext uri="{28A0092B-C50C-407E-A947-70E740481C1C}">
                                <a14:useLocalDpi xmlns:a14="http://schemas.microsoft.com/office/drawing/2010/main"/>
                              </a:ext>
                            </a:extLst>
                          </a:blip>
                          <a:stretch>
                            <a:fillRect/>
                          </a:stretch>
                        </pic:blipFill>
                        <pic:spPr>
                          <a:xfrm>
                            <a:off x="0" y="0"/>
                            <a:ext cx="1668604" cy="1906821"/>
                          </a:xfrm>
                          <a:prstGeom prst="rect">
                            <a:avLst/>
                          </a:prstGeom>
                        </pic:spPr>
                      </pic:pic>
                    </a:graphicData>
                  </a:graphic>
                </wp:inline>
              </w:drawing>
            </w:r>
          </w:p>
        </w:tc>
      </w:tr>
      <w:tr w:rsidR="004048B0" w:rsidRPr="0078136B" w14:paraId="2E573A0D" w14:textId="77777777" w:rsidTr="6487D113">
        <w:trPr>
          <w:trHeight w:val="944"/>
        </w:trPr>
        <w:tc>
          <w:tcPr>
            <w:tcW w:w="10483" w:type="dxa"/>
            <w:vAlign w:val="center"/>
          </w:tcPr>
          <w:p w14:paraId="224E3BC2" w14:textId="6DCBEE3E" w:rsidR="004048B0" w:rsidRPr="0078136B" w:rsidRDefault="00BB40B1" w:rsidP="00BB40B1">
            <w:pPr>
              <w:pStyle w:val="Title"/>
              <w:jc w:val="left"/>
              <w:rPr>
                <w:noProof/>
                <w:lang w:val="en-GB"/>
              </w:rPr>
            </w:pPr>
            <w:r>
              <w:rPr>
                <w:noProof/>
                <w:lang w:val="en-GB"/>
              </w:rPr>
              <w:t xml:space="preserve">annual </w:t>
            </w:r>
            <w:r w:rsidR="00FF6445">
              <w:rPr>
                <w:noProof/>
                <w:lang w:val="en-GB"/>
              </w:rPr>
              <w:t>update</w:t>
            </w:r>
            <w:r w:rsidR="001F5A84">
              <w:rPr>
                <w:noProof/>
                <w:lang w:val="en-GB"/>
              </w:rPr>
              <w:t xml:space="preserve">  </w:t>
            </w:r>
            <w:r w:rsidR="00472C64">
              <w:rPr>
                <w:noProof/>
                <w:lang w:val="en-GB"/>
              </w:rPr>
              <w:t xml:space="preserve"> 2025</w:t>
            </w:r>
          </w:p>
        </w:tc>
      </w:tr>
      <w:tr w:rsidR="004048B0" w:rsidRPr="0078136B" w14:paraId="2B256505" w14:textId="77777777" w:rsidTr="6487D113">
        <w:trPr>
          <w:trHeight w:val="1528"/>
        </w:trPr>
        <w:tc>
          <w:tcPr>
            <w:tcW w:w="10483" w:type="dxa"/>
            <w:vAlign w:val="center"/>
          </w:tcPr>
          <w:p w14:paraId="635ABD84" w14:textId="64B3830B" w:rsidR="004048B0" w:rsidRPr="0078136B" w:rsidRDefault="002E2207" w:rsidP="004048B0">
            <w:pPr>
              <w:pStyle w:val="Subtitle"/>
              <w:framePr w:wrap="auto" w:vAnchor="margin" w:hAnchor="text" w:yAlign="inline"/>
              <w:rPr>
                <w:lang w:val="en-GB"/>
              </w:rPr>
            </w:pPr>
            <w:r>
              <w:rPr>
                <w:lang w:val="en-GB"/>
              </w:rPr>
              <w:t>Portsoy outdoor pool</w:t>
            </w:r>
          </w:p>
        </w:tc>
      </w:tr>
      <w:tr w:rsidR="004048B0" w:rsidRPr="0078136B" w14:paraId="470DEAFE" w14:textId="77777777" w:rsidTr="6487D113">
        <w:trPr>
          <w:trHeight w:val="6491"/>
        </w:trPr>
        <w:tc>
          <w:tcPr>
            <w:tcW w:w="10483" w:type="dxa"/>
            <w:vAlign w:val="bottom"/>
          </w:tcPr>
          <w:p w14:paraId="54A13227" w14:textId="2B47F318" w:rsidR="004048B0" w:rsidRPr="00051B60" w:rsidRDefault="00051B60" w:rsidP="00FD0C9D">
            <w:pPr>
              <w:pStyle w:val="CoverInfo"/>
              <w:jc w:val="left"/>
              <w:rPr>
                <w:noProof/>
                <w:highlight w:val="blue"/>
                <w:lang w:val="en-GB"/>
              </w:rPr>
            </w:pPr>
            <w:r w:rsidRPr="00051B60">
              <w:rPr>
                <w:noProof/>
                <w:highlight w:val="blue"/>
                <w:lang w:val="en-GB"/>
              </w:rPr>
              <w:t xml:space="preserve"> </w:t>
            </w:r>
            <w:r w:rsidR="00395896">
              <w:rPr>
                <w:noProof/>
                <w:highlight w:val="blue"/>
                <w:lang w:val="en-GB"/>
              </w:rPr>
              <w:t xml:space="preserve"> Scottish </w:t>
            </w:r>
            <w:r w:rsidR="001F4B99">
              <w:rPr>
                <w:noProof/>
                <w:highlight w:val="blue"/>
                <w:lang w:val="en-GB"/>
              </w:rPr>
              <w:t>Registered Charity</w:t>
            </w:r>
            <w:r w:rsidR="000D79A1">
              <w:rPr>
                <w:noProof/>
                <w:highlight w:val="blue"/>
                <w:lang w:val="en-GB"/>
              </w:rPr>
              <w:t xml:space="preserve"> SCO52407</w:t>
            </w:r>
          </w:p>
        </w:tc>
      </w:tr>
      <w:tr w:rsidR="516F4BC2" w14:paraId="000D105C" w14:textId="77777777" w:rsidTr="6487D113">
        <w:trPr>
          <w:trHeight w:val="1440"/>
        </w:trPr>
        <w:tc>
          <w:tcPr>
            <w:tcW w:w="10483" w:type="dxa"/>
            <w:vAlign w:val="bottom"/>
          </w:tcPr>
          <w:p w14:paraId="364A0BF9" w14:textId="3020C79D" w:rsidR="516F4BC2" w:rsidRDefault="516F4BC2" w:rsidP="516F4BC2">
            <w:pPr>
              <w:pStyle w:val="Heading2"/>
              <w:rPr>
                <w:rFonts w:ascii="Arial" w:eastAsia="Arial" w:hAnsi="Arial" w:cs="Arial"/>
                <w:b/>
                <w:bCs/>
                <w:noProof/>
                <w:sz w:val="40"/>
                <w:szCs w:val="40"/>
                <w:lang w:val="en-GB"/>
              </w:rPr>
            </w:pPr>
            <w:r w:rsidRPr="516F4BC2">
              <w:rPr>
                <w:rFonts w:ascii="Arial" w:eastAsia="Arial" w:hAnsi="Arial" w:cs="Arial"/>
                <w:b/>
                <w:bCs/>
                <w:noProof/>
                <w:sz w:val="40"/>
                <w:szCs w:val="40"/>
                <w:lang w:val="en-GB"/>
              </w:rPr>
              <w:lastRenderedPageBreak/>
              <w:t>UPDATE</w:t>
            </w:r>
          </w:p>
          <w:p w14:paraId="734449BA" w14:textId="09A83467" w:rsidR="516F4BC2" w:rsidRDefault="516F4BC2" w:rsidP="516F4BC2">
            <w:pPr>
              <w:pStyle w:val="Heading2"/>
              <w:rPr>
                <w:rFonts w:ascii="Arial" w:eastAsia="Arial" w:hAnsi="Arial" w:cs="Arial"/>
                <w:b/>
                <w:bCs/>
                <w:noProof/>
                <w:sz w:val="24"/>
                <w:szCs w:val="24"/>
                <w:lang w:val="en-GB"/>
              </w:rPr>
            </w:pPr>
          </w:p>
          <w:p w14:paraId="6DC33991" w14:textId="75964858" w:rsidR="516F4BC2" w:rsidRDefault="516F4BC2" w:rsidP="516F4BC2">
            <w:pPr>
              <w:rPr>
                <w:rFonts w:ascii="Arial" w:eastAsia="Arial" w:hAnsi="Arial" w:cs="Arial"/>
                <w:b/>
                <w:bCs/>
                <w:noProof/>
                <w:sz w:val="24"/>
                <w:szCs w:val="24"/>
                <w:lang w:val="en-GB"/>
              </w:rPr>
            </w:pPr>
            <w:r w:rsidRPr="516F4BC2">
              <w:rPr>
                <w:rFonts w:ascii="Arial" w:eastAsia="Arial" w:hAnsi="Arial" w:cs="Arial"/>
                <w:b/>
                <w:bCs/>
                <w:noProof/>
                <w:sz w:val="24"/>
                <w:szCs w:val="24"/>
                <w:lang w:val="en-GB"/>
              </w:rPr>
              <w:t>MEMBERSHIP AND TRUSTEES RECRUITMENT</w:t>
            </w:r>
          </w:p>
          <w:p w14:paraId="28CA8357" w14:textId="38AF927A" w:rsidR="516F4BC2" w:rsidRDefault="516F4BC2" w:rsidP="516F4BC2">
            <w:pPr>
              <w:rPr>
                <w:rFonts w:ascii="Arial" w:eastAsia="Arial" w:hAnsi="Arial" w:cs="Arial"/>
                <w:noProof/>
                <w:sz w:val="24"/>
                <w:szCs w:val="24"/>
                <w:lang w:val="en-GB"/>
              </w:rPr>
            </w:pPr>
            <w:r w:rsidRPr="516F4BC2">
              <w:rPr>
                <w:rFonts w:ascii="Arial" w:eastAsia="Arial" w:hAnsi="Arial" w:cs="Arial"/>
                <w:noProof/>
                <w:sz w:val="24"/>
                <w:szCs w:val="24"/>
                <w:lang w:val="en-GB"/>
              </w:rPr>
              <w:t xml:space="preserve">Our followers on Facebook and within the community will have seen our recruitment drive over the summer.  Feedback from potential funders has been that we need to show more engagement with and from the community, so we have reached out to build member numbers and enhance the Board with additional Trustees.  We are delighted to report that we now have 9 Trustees, who were confirmed in their posts at the recent Annual General Meeting.  We are always keen to have new members join us, so if you’re interested do drop an email to </w:t>
            </w:r>
            <w:hyperlink r:id="rId16">
              <w:r w:rsidRPr="516F4BC2">
                <w:rPr>
                  <w:rStyle w:val="Hyperlink"/>
                  <w:rFonts w:ascii="Arial" w:eastAsia="Arial" w:hAnsi="Arial" w:cs="Arial"/>
                  <w:noProof/>
                  <w:sz w:val="24"/>
                  <w:szCs w:val="24"/>
                  <w:lang w:val="en-GB"/>
                </w:rPr>
                <w:t>chairman@portsoypool.org</w:t>
              </w:r>
            </w:hyperlink>
            <w:r w:rsidRPr="516F4BC2">
              <w:rPr>
                <w:rFonts w:ascii="Arial" w:eastAsia="Arial" w:hAnsi="Arial" w:cs="Arial"/>
                <w:noProof/>
                <w:sz w:val="24"/>
                <w:szCs w:val="24"/>
                <w:lang w:val="en-GB"/>
              </w:rPr>
              <w:t xml:space="preserve"> or message us on Facebook. </w:t>
            </w:r>
          </w:p>
          <w:p w14:paraId="2276AC33" w14:textId="1EB486E3" w:rsidR="516F4BC2" w:rsidRDefault="516F4BC2" w:rsidP="516F4BC2">
            <w:pPr>
              <w:pStyle w:val="Heading2"/>
              <w:rPr>
                <w:rFonts w:ascii="Arial" w:eastAsia="Arial" w:hAnsi="Arial" w:cs="Arial"/>
                <w:b/>
                <w:bCs/>
                <w:noProof/>
                <w:sz w:val="40"/>
                <w:szCs w:val="40"/>
                <w:lang w:val="en-GB"/>
              </w:rPr>
            </w:pPr>
            <w:r w:rsidRPr="516F4BC2">
              <w:rPr>
                <w:rFonts w:ascii="Arial" w:eastAsia="Arial" w:hAnsi="Arial" w:cs="Arial"/>
                <w:b/>
                <w:bCs/>
                <w:noProof/>
                <w:sz w:val="40"/>
                <w:szCs w:val="40"/>
                <w:lang w:val="en-GB"/>
              </w:rPr>
              <w:t xml:space="preserve"> </w:t>
            </w:r>
          </w:p>
        </w:tc>
      </w:tr>
      <w:tr w:rsidR="516F4BC2" w14:paraId="67C9698E" w14:textId="77777777" w:rsidTr="6487D113">
        <w:trPr>
          <w:trHeight w:val="5680"/>
        </w:trPr>
        <w:tc>
          <w:tcPr>
            <w:tcW w:w="10483" w:type="dxa"/>
            <w:vAlign w:val="bottom"/>
          </w:tcPr>
          <w:p w14:paraId="6F54CBB3" w14:textId="67E5CE23" w:rsidR="516F4BC2" w:rsidRDefault="516F4BC2" w:rsidP="516F4BC2">
            <w:pPr>
              <w:pStyle w:val="Heading3"/>
              <w:rPr>
                <w:rFonts w:ascii="Arial" w:eastAsia="Arial" w:hAnsi="Arial" w:cs="Arial"/>
                <w:sz w:val="24"/>
                <w:szCs w:val="24"/>
                <w:lang w:val="en-GB"/>
              </w:rPr>
            </w:pPr>
            <w:r w:rsidRPr="516F4BC2">
              <w:rPr>
                <w:rFonts w:ascii="Arial" w:eastAsia="Arial" w:hAnsi="Arial" w:cs="Arial"/>
                <w:sz w:val="24"/>
                <w:szCs w:val="24"/>
                <w:lang w:val="en-GB"/>
              </w:rPr>
              <w:t xml:space="preserve">FUNDING OPPORTUNITIES </w:t>
            </w:r>
          </w:p>
          <w:p w14:paraId="6744E35A" w14:textId="02B5C9B1" w:rsidR="516F4BC2" w:rsidRDefault="516F4BC2" w:rsidP="516F4BC2">
            <w:pPr>
              <w:rPr>
                <w:rFonts w:ascii="Arial" w:eastAsia="Arial" w:hAnsi="Arial" w:cs="Arial"/>
                <w:noProof/>
                <w:sz w:val="24"/>
                <w:szCs w:val="24"/>
                <w:lang w:val="en-GB" w:bidi="en-GB"/>
              </w:rPr>
            </w:pPr>
            <w:r w:rsidRPr="516F4BC2">
              <w:rPr>
                <w:rFonts w:ascii="Arial" w:eastAsia="Arial" w:hAnsi="Arial" w:cs="Arial"/>
                <w:noProof/>
                <w:sz w:val="24"/>
                <w:szCs w:val="24"/>
                <w:lang w:val="en-GB" w:bidi="en-GB"/>
              </w:rPr>
              <w:t>Like many charities and organisations, the opportunity to secure funding has become increasingly difficult. What used to be straightforward and readily accessible has become much more difficult, with funding streams constantly reporting that they are significantly oversubscribed.  Funding organisations are reducing the amount of money given to charities and are being very selective as to what they will fund.</w:t>
            </w:r>
          </w:p>
          <w:p w14:paraId="18F5A88B" w14:textId="01924423" w:rsidR="516F4BC2" w:rsidRDefault="516F4BC2" w:rsidP="516F4BC2">
            <w:pPr>
              <w:rPr>
                <w:rFonts w:ascii="Arial" w:eastAsia="Arial" w:hAnsi="Arial" w:cs="Arial"/>
                <w:noProof/>
                <w:sz w:val="24"/>
                <w:szCs w:val="24"/>
                <w:lang w:val="en-GB" w:bidi="en-GB"/>
              </w:rPr>
            </w:pPr>
          </w:p>
          <w:p w14:paraId="6E43C769" w14:textId="44BA58AC" w:rsidR="516F4BC2" w:rsidRDefault="516F4BC2" w:rsidP="516F4BC2">
            <w:pPr>
              <w:rPr>
                <w:rFonts w:ascii="Arial" w:eastAsia="Arial" w:hAnsi="Arial" w:cs="Arial"/>
                <w:noProof/>
                <w:sz w:val="24"/>
                <w:szCs w:val="24"/>
                <w:lang w:val="en-GB" w:bidi="en-GB"/>
              </w:rPr>
            </w:pPr>
            <w:r w:rsidRPr="516F4BC2">
              <w:rPr>
                <w:rFonts w:ascii="Arial" w:eastAsia="Arial" w:hAnsi="Arial" w:cs="Arial"/>
                <w:noProof/>
                <w:sz w:val="24"/>
                <w:szCs w:val="24"/>
                <w:lang w:val="en-GB" w:bidi="en-GB"/>
              </w:rPr>
              <w:t>Over the last year we have been working hard to try and find suitable funding for a Feasibility Study which is a requirement for the Community Asset Transfer (CAT).</w:t>
            </w:r>
          </w:p>
          <w:p w14:paraId="542A83F2" w14:textId="025B1B33" w:rsidR="516F4BC2" w:rsidRDefault="516F4BC2" w:rsidP="516F4BC2">
            <w:pPr>
              <w:rPr>
                <w:rFonts w:ascii="Arial" w:eastAsia="Arial" w:hAnsi="Arial" w:cs="Arial"/>
                <w:noProof/>
                <w:sz w:val="24"/>
                <w:szCs w:val="24"/>
                <w:lang w:val="en-GB" w:bidi="en-GB"/>
              </w:rPr>
            </w:pPr>
          </w:p>
          <w:p w14:paraId="5F0DB609" w14:textId="4806D0B5" w:rsidR="516F4BC2" w:rsidRDefault="516F4BC2" w:rsidP="516F4BC2">
            <w:pPr>
              <w:rPr>
                <w:rFonts w:ascii="Arial" w:eastAsia="Arial" w:hAnsi="Arial" w:cs="Arial"/>
                <w:noProof/>
                <w:sz w:val="24"/>
                <w:szCs w:val="24"/>
                <w:lang w:val="en-GB" w:bidi="en-GB"/>
              </w:rPr>
            </w:pPr>
            <w:r w:rsidRPr="516F4BC2">
              <w:rPr>
                <w:rFonts w:ascii="Arial" w:eastAsia="Arial" w:hAnsi="Arial" w:cs="Arial"/>
                <w:noProof/>
                <w:sz w:val="24"/>
                <w:szCs w:val="24"/>
                <w:lang w:val="en-GB" w:bidi="en-GB"/>
              </w:rPr>
              <w:t>Our Community Asset Transfer Application will not be accepted if we do not have the study completed by a qualified company, but most funding providers are no longer providing funding for surveys of any sort, so the likelihood of securing the money we need for our Feasibility Study is extremely slim.</w:t>
            </w:r>
          </w:p>
          <w:p w14:paraId="53D61FD9" w14:textId="21862A0A" w:rsidR="516F4BC2" w:rsidRDefault="516F4BC2" w:rsidP="516F4BC2">
            <w:pPr>
              <w:rPr>
                <w:rFonts w:ascii="Arial" w:eastAsia="Arial" w:hAnsi="Arial" w:cs="Arial"/>
                <w:noProof/>
                <w:sz w:val="24"/>
                <w:szCs w:val="24"/>
                <w:lang w:val="en-GB" w:bidi="en-GB"/>
              </w:rPr>
            </w:pPr>
          </w:p>
          <w:p w14:paraId="04A3B97F" w14:textId="21CAB33E" w:rsidR="516F4BC2" w:rsidRDefault="516F4BC2" w:rsidP="516F4BC2">
            <w:pPr>
              <w:rPr>
                <w:rFonts w:ascii="Arial" w:eastAsia="Arial" w:hAnsi="Arial" w:cs="Arial"/>
                <w:noProof/>
                <w:sz w:val="24"/>
                <w:szCs w:val="24"/>
                <w:lang w:val="en-GB" w:bidi="en-GB"/>
              </w:rPr>
            </w:pPr>
            <w:r w:rsidRPr="516F4BC2">
              <w:rPr>
                <w:rFonts w:ascii="Arial" w:eastAsia="Arial" w:hAnsi="Arial" w:cs="Arial"/>
                <w:noProof/>
                <w:sz w:val="24"/>
                <w:szCs w:val="24"/>
                <w:lang w:val="en-GB" w:bidi="en-GB"/>
              </w:rPr>
              <w:t>We had to look at what can be done to give us a better chance of securing funding for the whole project so we have had to make some significant changes which hopefully will be looked upon in a more favourable manner.</w:t>
            </w:r>
          </w:p>
          <w:p w14:paraId="42F76BEA" w14:textId="77777777" w:rsidR="516F4BC2" w:rsidRDefault="516F4BC2" w:rsidP="516F4BC2">
            <w:pPr>
              <w:rPr>
                <w:rFonts w:ascii="Arial" w:eastAsia="Arial" w:hAnsi="Arial" w:cs="Arial"/>
                <w:noProof/>
                <w:sz w:val="24"/>
                <w:szCs w:val="24"/>
                <w:lang w:val="en-GB" w:bidi="en-GB"/>
              </w:rPr>
            </w:pPr>
          </w:p>
          <w:p w14:paraId="6F58CE75" w14:textId="77777777" w:rsidR="516F4BC2" w:rsidRDefault="516F4BC2" w:rsidP="516F4BC2">
            <w:pPr>
              <w:rPr>
                <w:rFonts w:ascii="Arial" w:eastAsia="Arial" w:hAnsi="Arial" w:cs="Arial"/>
                <w:noProof/>
                <w:sz w:val="24"/>
                <w:szCs w:val="24"/>
                <w:lang w:val="en-GB"/>
              </w:rPr>
            </w:pPr>
          </w:p>
          <w:p w14:paraId="27CD4602" w14:textId="6129599B" w:rsidR="516F4BC2" w:rsidRDefault="516F4BC2" w:rsidP="516F4BC2">
            <w:pPr>
              <w:pStyle w:val="Heading3"/>
              <w:rPr>
                <w:rFonts w:ascii="Arial" w:eastAsia="Arial" w:hAnsi="Arial" w:cs="Arial"/>
                <w:sz w:val="24"/>
                <w:szCs w:val="24"/>
                <w:lang w:val="en-GB"/>
              </w:rPr>
            </w:pPr>
            <w:r w:rsidRPr="516F4BC2">
              <w:rPr>
                <w:rFonts w:ascii="Arial" w:eastAsia="Arial" w:hAnsi="Arial" w:cs="Arial"/>
                <w:sz w:val="24"/>
                <w:szCs w:val="24"/>
                <w:lang w:val="en-GB"/>
              </w:rPr>
              <w:t>Buildings/FACILITIES</w:t>
            </w:r>
          </w:p>
          <w:p w14:paraId="76CA056D" w14:textId="38824AD0" w:rsidR="516F4BC2" w:rsidRDefault="516F4BC2" w:rsidP="516F4BC2">
            <w:pPr>
              <w:rPr>
                <w:rFonts w:ascii="Arial" w:eastAsia="Arial" w:hAnsi="Arial" w:cs="Arial"/>
                <w:noProof/>
                <w:sz w:val="24"/>
                <w:szCs w:val="24"/>
                <w:lang w:val="en-GB"/>
              </w:rPr>
            </w:pPr>
            <w:r w:rsidRPr="516F4BC2">
              <w:rPr>
                <w:rFonts w:ascii="Arial" w:eastAsia="Arial" w:hAnsi="Arial" w:cs="Arial"/>
                <w:noProof/>
                <w:sz w:val="24"/>
                <w:szCs w:val="24"/>
                <w:lang w:val="en-GB"/>
              </w:rPr>
              <w:t>As there had been a building on site many years ago, part of the CAT requirements is that we replace this.  We were fortunate enough to have had a Trustee (Colin Clark) who had a friend who owned an architect practice and kindly designed some wonderful, aspirational building plans for us free of charge.  This was a huge bonus and saved the charity many thousands of pounds on architectural and planning fees.</w:t>
            </w:r>
          </w:p>
          <w:p w14:paraId="406C241D" w14:textId="11F6883A" w:rsidR="516F4BC2" w:rsidRDefault="516F4BC2" w:rsidP="516F4BC2">
            <w:pPr>
              <w:rPr>
                <w:rFonts w:ascii="Arial" w:eastAsia="Arial" w:hAnsi="Arial" w:cs="Arial"/>
                <w:noProof/>
                <w:sz w:val="24"/>
                <w:szCs w:val="24"/>
                <w:lang w:val="en-GB"/>
              </w:rPr>
            </w:pPr>
          </w:p>
          <w:p w14:paraId="124E4E41" w14:textId="52AD629B" w:rsidR="516F4BC2" w:rsidRDefault="516F4BC2" w:rsidP="516F4BC2">
            <w:pPr>
              <w:rPr>
                <w:rFonts w:ascii="Arial" w:eastAsia="Arial" w:hAnsi="Arial" w:cs="Arial"/>
                <w:noProof/>
                <w:sz w:val="24"/>
                <w:szCs w:val="24"/>
                <w:lang w:val="en-GB"/>
              </w:rPr>
            </w:pPr>
            <w:r w:rsidRPr="516F4BC2">
              <w:rPr>
                <w:rFonts w:ascii="Arial" w:eastAsia="Arial" w:hAnsi="Arial" w:cs="Arial"/>
                <w:noProof/>
                <w:sz w:val="24"/>
                <w:szCs w:val="24"/>
                <w:lang w:val="en-GB"/>
              </w:rPr>
              <w:t>Many of you may have seen the plans for the the proposed buildings and we’re sure you’d agree that they are very impressive, however being an impressive building had its downsides and one of them is cost.  We estimated that the project could have cost as much as £1 million pounds!</w:t>
            </w:r>
          </w:p>
          <w:p w14:paraId="2524FFFA" w14:textId="01528146" w:rsidR="516F4BC2" w:rsidRDefault="516F4BC2" w:rsidP="516F4BC2">
            <w:pPr>
              <w:rPr>
                <w:rFonts w:ascii="Arial" w:eastAsia="Arial" w:hAnsi="Arial" w:cs="Arial"/>
                <w:noProof/>
                <w:sz w:val="24"/>
                <w:szCs w:val="24"/>
                <w:lang w:val="en-GB"/>
              </w:rPr>
            </w:pPr>
          </w:p>
          <w:p w14:paraId="18169725" w14:textId="6DE7C67A" w:rsidR="516F4BC2" w:rsidRDefault="516F4BC2" w:rsidP="516F4BC2">
            <w:pPr>
              <w:rPr>
                <w:rFonts w:ascii="Arial" w:eastAsia="Arial" w:hAnsi="Arial" w:cs="Arial"/>
                <w:noProof/>
                <w:sz w:val="24"/>
                <w:szCs w:val="24"/>
                <w:lang w:val="en-GB"/>
              </w:rPr>
            </w:pPr>
            <w:r w:rsidRPr="516F4BC2">
              <w:rPr>
                <w:rFonts w:ascii="Arial" w:eastAsia="Arial" w:hAnsi="Arial" w:cs="Arial"/>
                <w:noProof/>
                <w:sz w:val="24"/>
                <w:szCs w:val="24"/>
                <w:lang w:val="en-GB"/>
              </w:rPr>
              <w:t xml:space="preserve">Most funders look for the projects they fund to provide “match funding” which meant that we could have had to find funders to make up the £500k, along with a larger funder for the balance. </w:t>
            </w:r>
          </w:p>
          <w:p w14:paraId="38AAD792" w14:textId="0FA6CC4E" w:rsidR="516F4BC2" w:rsidRDefault="516F4BC2" w:rsidP="516F4BC2">
            <w:pPr>
              <w:rPr>
                <w:rFonts w:ascii="Arial" w:eastAsia="Arial" w:hAnsi="Arial" w:cs="Arial"/>
                <w:noProof/>
                <w:sz w:val="24"/>
                <w:szCs w:val="24"/>
                <w:lang w:val="en-GB"/>
              </w:rPr>
            </w:pPr>
            <w:r w:rsidRPr="516F4BC2">
              <w:rPr>
                <w:rFonts w:ascii="Arial" w:eastAsia="Arial" w:hAnsi="Arial" w:cs="Arial"/>
                <w:noProof/>
                <w:sz w:val="24"/>
                <w:szCs w:val="24"/>
                <w:lang w:val="en-GB"/>
              </w:rPr>
              <w:t>In today’s climate, we feel that this is an impossible task, so we had to take the decision to look at other less ambitious options that are more achievable and available for our charity.</w:t>
            </w:r>
          </w:p>
          <w:p w14:paraId="79DC7212" w14:textId="48EECFF4" w:rsidR="516F4BC2" w:rsidRDefault="516F4BC2" w:rsidP="516F4BC2">
            <w:pPr>
              <w:rPr>
                <w:rFonts w:ascii="Arial" w:eastAsia="Arial" w:hAnsi="Arial" w:cs="Arial"/>
                <w:noProof/>
                <w:sz w:val="24"/>
                <w:szCs w:val="24"/>
                <w:lang w:val="en-GB"/>
              </w:rPr>
            </w:pPr>
          </w:p>
          <w:p w14:paraId="3A661C0C" w14:textId="14CCED7C" w:rsidR="516F4BC2" w:rsidRDefault="516F4BC2" w:rsidP="516F4BC2">
            <w:pPr>
              <w:spacing w:line="276" w:lineRule="auto"/>
              <w:rPr>
                <w:rFonts w:ascii="Arial" w:eastAsia="Arial" w:hAnsi="Arial" w:cs="Arial"/>
                <w:noProof/>
                <w:sz w:val="24"/>
                <w:szCs w:val="24"/>
                <w:lang w:val="en-GB"/>
              </w:rPr>
            </w:pPr>
            <w:r w:rsidRPr="516F4BC2">
              <w:rPr>
                <w:rFonts w:ascii="Arial" w:eastAsia="Arial" w:hAnsi="Arial" w:cs="Arial"/>
                <w:noProof/>
                <w:sz w:val="24"/>
                <w:szCs w:val="24"/>
                <w:lang w:val="en-GB"/>
              </w:rPr>
              <w:lastRenderedPageBreak/>
              <w:t>We thank Colin Clark and the Architect for the hard work, time and money invested to produce the stunning drawings and hopefully one day may be able to make use of the plans.</w:t>
            </w:r>
          </w:p>
          <w:p w14:paraId="76E90090" w14:textId="73206AED" w:rsidR="516F4BC2" w:rsidRDefault="516F4BC2" w:rsidP="516F4BC2">
            <w:pPr>
              <w:rPr>
                <w:rFonts w:ascii="Arial" w:eastAsia="Arial" w:hAnsi="Arial" w:cs="Arial"/>
                <w:noProof/>
                <w:sz w:val="24"/>
                <w:szCs w:val="24"/>
                <w:lang w:val="en-GB"/>
              </w:rPr>
            </w:pPr>
          </w:p>
          <w:p w14:paraId="1496645D" w14:textId="77777777" w:rsidR="516F4BC2" w:rsidRDefault="516F4BC2" w:rsidP="516F4BC2">
            <w:pPr>
              <w:rPr>
                <w:rFonts w:ascii="Arial" w:eastAsia="Arial" w:hAnsi="Arial" w:cs="Arial"/>
                <w:noProof/>
                <w:sz w:val="24"/>
                <w:szCs w:val="24"/>
                <w:lang w:val="en-GB"/>
              </w:rPr>
            </w:pPr>
            <w:r w:rsidRPr="516F4BC2">
              <w:rPr>
                <w:rFonts w:ascii="Arial" w:eastAsia="Arial" w:hAnsi="Arial" w:cs="Arial"/>
                <w:noProof/>
                <w:sz w:val="24"/>
                <w:szCs w:val="24"/>
                <w:lang w:val="en-GB" w:bidi="en-GB"/>
              </w:rPr>
              <w:t xml:space="preserve"> </w:t>
            </w:r>
          </w:p>
          <w:p w14:paraId="00061B01" w14:textId="2A40D84A" w:rsidR="516F4BC2" w:rsidRDefault="516F4BC2" w:rsidP="516F4BC2">
            <w:pPr>
              <w:pStyle w:val="Heading3"/>
              <w:rPr>
                <w:rFonts w:ascii="Arial" w:eastAsia="Arial" w:hAnsi="Arial" w:cs="Arial"/>
                <w:sz w:val="24"/>
                <w:szCs w:val="24"/>
                <w:lang w:val="en-GB"/>
              </w:rPr>
            </w:pPr>
            <w:r w:rsidRPr="516F4BC2">
              <w:rPr>
                <w:rFonts w:ascii="Arial" w:eastAsia="Arial" w:hAnsi="Arial" w:cs="Arial"/>
                <w:sz w:val="24"/>
                <w:szCs w:val="24"/>
                <w:lang w:val="en-GB"/>
              </w:rPr>
              <w:t>MOVING FORWARD</w:t>
            </w:r>
          </w:p>
          <w:p w14:paraId="2D06BFAE" w14:textId="0A984728" w:rsidR="516F4BC2" w:rsidRDefault="516F4BC2" w:rsidP="516F4BC2">
            <w:pPr>
              <w:spacing w:line="276" w:lineRule="auto"/>
              <w:rPr>
                <w:rFonts w:ascii="Arial" w:eastAsia="Arial" w:hAnsi="Arial" w:cs="Arial"/>
                <w:noProof/>
                <w:sz w:val="24"/>
                <w:szCs w:val="24"/>
                <w:lang w:val="en-GB"/>
              </w:rPr>
            </w:pPr>
            <w:r w:rsidRPr="516F4BC2">
              <w:rPr>
                <w:rFonts w:ascii="Arial" w:eastAsia="Arial" w:hAnsi="Arial" w:cs="Arial"/>
                <w:noProof/>
                <w:sz w:val="24"/>
                <w:szCs w:val="24"/>
                <w:lang w:val="en-GB"/>
              </w:rPr>
              <w:t>Over the last year or so we have been looking at other similar projects in and around Aberdeenshire and Moray and what has worked for them.  Time and again this has come back to the use of portable, modular buildings.  Places like Greyhope Bay at the Torry Battery in Aberdeen, Callerdyke Outdoor Pool, Cruden Bay just to name a few have found that converted shipping containers are not only versatile, but the cost saving is immense.</w:t>
            </w:r>
          </w:p>
          <w:p w14:paraId="3E25C3BA" w14:textId="3530369B" w:rsidR="516F4BC2" w:rsidRDefault="516F4BC2" w:rsidP="516F4BC2">
            <w:pPr>
              <w:rPr>
                <w:rFonts w:ascii="Arial" w:eastAsia="Arial" w:hAnsi="Arial" w:cs="Arial"/>
                <w:noProof/>
                <w:sz w:val="24"/>
                <w:szCs w:val="24"/>
                <w:lang w:val="en-GB"/>
              </w:rPr>
            </w:pPr>
          </w:p>
          <w:p w14:paraId="6A0D4769" w14:textId="425F9E61" w:rsidR="516F4BC2" w:rsidRDefault="516F4BC2" w:rsidP="516F4BC2">
            <w:pPr>
              <w:rPr>
                <w:noProof/>
                <w:lang w:val="en-GB"/>
              </w:rPr>
            </w:pPr>
            <w:r>
              <w:rPr>
                <w:noProof/>
              </w:rPr>
              <w:drawing>
                <wp:inline distT="0" distB="0" distL="0" distR="0" wp14:anchorId="3AB8B2B7" wp14:editId="02931D2F">
                  <wp:extent cx="4206240" cy="4609710"/>
                  <wp:effectExtent l="0" t="0" r="0" b="0"/>
                  <wp:docPr id="10978047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817837" name="Picture 2"/>
                          <pic:cNvPicPr/>
                        </pic:nvPicPr>
                        <pic:blipFill>
                          <a:blip r:embed="rId17"/>
                          <a:stretch>
                            <a:fillRect/>
                          </a:stretch>
                        </pic:blipFill>
                        <pic:spPr>
                          <a:xfrm>
                            <a:off x="0" y="0"/>
                            <a:ext cx="4206240" cy="4609710"/>
                          </a:xfrm>
                          <a:prstGeom prst="rect">
                            <a:avLst/>
                          </a:prstGeom>
                        </pic:spPr>
                      </pic:pic>
                    </a:graphicData>
                  </a:graphic>
                </wp:inline>
              </w:drawing>
            </w:r>
          </w:p>
          <w:p w14:paraId="366BC94E" w14:textId="6A3E3C6B" w:rsidR="516F4BC2" w:rsidRDefault="516F4BC2" w:rsidP="516F4BC2">
            <w:pPr>
              <w:rPr>
                <w:rFonts w:ascii="Arial" w:eastAsia="Arial" w:hAnsi="Arial" w:cs="Arial"/>
                <w:noProof/>
                <w:sz w:val="24"/>
                <w:szCs w:val="24"/>
                <w:lang w:val="en-GB"/>
              </w:rPr>
            </w:pPr>
          </w:p>
          <w:p w14:paraId="04EE1C5F" w14:textId="208F8B15" w:rsidR="516F4BC2" w:rsidRDefault="516F4BC2" w:rsidP="516F4BC2">
            <w:pPr>
              <w:rPr>
                <w:rFonts w:ascii="Arial" w:eastAsia="Arial" w:hAnsi="Arial" w:cs="Arial"/>
                <w:noProof/>
                <w:sz w:val="24"/>
                <w:szCs w:val="24"/>
                <w:lang w:val="en-GB"/>
              </w:rPr>
            </w:pPr>
            <w:r w:rsidRPr="516F4BC2">
              <w:rPr>
                <w:rFonts w:ascii="Arial" w:eastAsia="Arial" w:hAnsi="Arial" w:cs="Arial"/>
                <w:noProof/>
                <w:sz w:val="24"/>
                <w:szCs w:val="24"/>
                <w:lang w:val="en-GB"/>
              </w:rPr>
              <w:t xml:space="preserve">Over the last month or so we looked at how much such units would cost and how readily available they are.  A local company in Huntly had a few containers that were ideal for our project which we viewed.  We were extremely impressed by the quality and set up of the containers. </w:t>
            </w:r>
          </w:p>
          <w:p w14:paraId="18F98E94" w14:textId="77777777" w:rsidR="516F4BC2" w:rsidRDefault="516F4BC2" w:rsidP="516F4BC2">
            <w:pPr>
              <w:rPr>
                <w:rFonts w:ascii="Arial" w:eastAsia="Arial" w:hAnsi="Arial" w:cs="Arial"/>
                <w:noProof/>
                <w:sz w:val="24"/>
                <w:szCs w:val="24"/>
                <w:lang w:val="en-GB"/>
              </w:rPr>
            </w:pPr>
          </w:p>
          <w:p w14:paraId="5D2F458E" w14:textId="4A6725E3" w:rsidR="516F4BC2" w:rsidRDefault="516F4BC2" w:rsidP="516F4BC2">
            <w:pPr>
              <w:rPr>
                <w:rFonts w:ascii="Arial" w:eastAsia="Arial" w:hAnsi="Arial" w:cs="Arial"/>
                <w:noProof/>
                <w:sz w:val="24"/>
                <w:szCs w:val="24"/>
                <w:lang w:val="en-GB"/>
              </w:rPr>
            </w:pPr>
            <w:r w:rsidRPr="6487D113">
              <w:rPr>
                <w:rFonts w:ascii="Arial" w:eastAsia="Arial" w:hAnsi="Arial" w:cs="Arial"/>
                <w:noProof/>
                <w:sz w:val="24"/>
                <w:szCs w:val="24"/>
                <w:lang w:val="en-GB"/>
              </w:rPr>
              <w:t xml:space="preserve">After a Emergency Meeting of the Trustees we made the decision to purchase 2 containers that sit back-to-back. Both are 24ft x 10ft.  One of the units is a fully fitted out toilet block with a shower, the other has a small kitchen area with large office space which can be redesigned to suit our needs.  Both units are site ready and we still intend to continue with the plans to be </w:t>
            </w:r>
            <w:r w:rsidRPr="6487D113">
              <w:rPr>
                <w:rFonts w:ascii="Arial" w:eastAsia="Arial" w:hAnsi="Arial" w:cs="Arial"/>
                <w:noProof/>
                <w:color w:val="FF0000"/>
                <w:sz w:val="24"/>
                <w:szCs w:val="24"/>
                <w:lang w:val="en-GB"/>
              </w:rPr>
              <w:t>of</w:t>
            </w:r>
            <w:r w:rsidR="723A5DB0" w:rsidRPr="6487D113">
              <w:rPr>
                <w:rFonts w:ascii="Arial" w:eastAsia="Arial" w:hAnsi="Arial" w:cs="Arial"/>
                <w:noProof/>
                <w:color w:val="FF0000"/>
                <w:sz w:val="24"/>
                <w:szCs w:val="24"/>
                <w:lang w:val="en-GB"/>
              </w:rPr>
              <w:t>f</w:t>
            </w:r>
            <w:r w:rsidRPr="6487D113">
              <w:rPr>
                <w:rFonts w:ascii="Arial" w:eastAsia="Arial" w:hAnsi="Arial" w:cs="Arial"/>
                <w:noProof/>
                <w:color w:val="FF0000"/>
                <w:sz w:val="24"/>
                <w:szCs w:val="24"/>
                <w:lang w:val="en-GB"/>
              </w:rPr>
              <w:t xml:space="preserve"> </w:t>
            </w:r>
            <w:r w:rsidRPr="6487D113">
              <w:rPr>
                <w:rFonts w:ascii="Arial" w:eastAsia="Arial" w:hAnsi="Arial" w:cs="Arial"/>
                <w:noProof/>
                <w:sz w:val="24"/>
                <w:szCs w:val="24"/>
                <w:lang w:val="en-GB"/>
              </w:rPr>
              <w:t xml:space="preserve">grid and fully accessible. </w:t>
            </w:r>
          </w:p>
          <w:p w14:paraId="23337F8B" w14:textId="1B35A5E1" w:rsidR="516F4BC2" w:rsidRDefault="516F4BC2" w:rsidP="516F4BC2">
            <w:pPr>
              <w:rPr>
                <w:rFonts w:ascii="Arial" w:eastAsia="Arial" w:hAnsi="Arial" w:cs="Arial"/>
                <w:noProof/>
                <w:sz w:val="24"/>
                <w:szCs w:val="24"/>
                <w:lang w:val="en-GB"/>
              </w:rPr>
            </w:pPr>
          </w:p>
          <w:p w14:paraId="5120763C" w14:textId="1CA834ED" w:rsidR="516F4BC2" w:rsidRDefault="516F4BC2" w:rsidP="516F4BC2">
            <w:pPr>
              <w:rPr>
                <w:rFonts w:ascii="Arial" w:eastAsia="Arial" w:hAnsi="Arial" w:cs="Arial"/>
                <w:noProof/>
                <w:sz w:val="24"/>
                <w:szCs w:val="24"/>
                <w:lang w:val="en-GB"/>
              </w:rPr>
            </w:pPr>
            <w:r w:rsidRPr="516F4BC2">
              <w:rPr>
                <w:rFonts w:ascii="Arial" w:eastAsia="Arial" w:hAnsi="Arial" w:cs="Arial"/>
                <w:noProof/>
                <w:sz w:val="24"/>
                <w:szCs w:val="24"/>
                <w:lang w:val="en-GB"/>
              </w:rPr>
              <w:t>Whilst this was a leap of faith, it is obviously a lot less ambitious financially and can be added to, upgrading as the charity grows.</w:t>
            </w:r>
          </w:p>
          <w:p w14:paraId="4EFDEF8F" w14:textId="61162C43" w:rsidR="516F4BC2" w:rsidRDefault="516F4BC2" w:rsidP="516F4BC2">
            <w:pPr>
              <w:rPr>
                <w:rFonts w:ascii="Arial" w:eastAsia="Arial" w:hAnsi="Arial" w:cs="Arial"/>
                <w:noProof/>
                <w:sz w:val="24"/>
                <w:szCs w:val="24"/>
                <w:lang w:val="en-GB"/>
              </w:rPr>
            </w:pPr>
            <w:r w:rsidRPr="516F4BC2">
              <w:rPr>
                <w:rFonts w:ascii="Arial" w:eastAsia="Arial" w:hAnsi="Arial" w:cs="Arial"/>
                <w:noProof/>
                <w:sz w:val="24"/>
                <w:szCs w:val="24"/>
                <w:lang w:val="en-GB"/>
              </w:rPr>
              <w:t>The good news is the cost to the charity can be covered within our current banked finances.</w:t>
            </w:r>
          </w:p>
          <w:p w14:paraId="0E7CC08F" w14:textId="0D9534DD" w:rsidR="516F4BC2" w:rsidRDefault="516F4BC2" w:rsidP="516F4BC2">
            <w:pPr>
              <w:rPr>
                <w:rFonts w:ascii="Arial" w:eastAsia="Arial" w:hAnsi="Arial" w:cs="Arial"/>
                <w:noProof/>
                <w:sz w:val="24"/>
                <w:szCs w:val="24"/>
                <w:lang w:val="en-GB"/>
              </w:rPr>
            </w:pPr>
          </w:p>
          <w:p w14:paraId="37E30F85" w14:textId="38D32805" w:rsidR="516F4BC2" w:rsidRDefault="516F4BC2" w:rsidP="516F4BC2">
            <w:pPr>
              <w:rPr>
                <w:rFonts w:ascii="Arial" w:eastAsia="Arial" w:hAnsi="Arial" w:cs="Arial"/>
                <w:noProof/>
                <w:sz w:val="24"/>
                <w:szCs w:val="24"/>
                <w:lang w:val="en-GB"/>
              </w:rPr>
            </w:pPr>
            <w:r w:rsidRPr="516F4BC2">
              <w:rPr>
                <w:rFonts w:ascii="Arial" w:eastAsia="Arial" w:hAnsi="Arial" w:cs="Arial"/>
                <w:noProof/>
                <w:sz w:val="24"/>
                <w:szCs w:val="24"/>
                <w:lang w:val="en-GB"/>
              </w:rPr>
              <w:t>Some of you may remember in 2024 local business owner and professional cyclist, Jodie Smith, completed an exhaustive cycle run of 500km in less than a day and raised over a staggering £7000, for which we are incredibly grateful.  After speaking to Jodie, he agreed with our proposal to use the money he raised to buy the containers.  This was agreed by the Trustees and the order has been placed.</w:t>
            </w:r>
          </w:p>
          <w:p w14:paraId="22D57F8B" w14:textId="0A414D9E" w:rsidR="516F4BC2" w:rsidRDefault="516F4BC2" w:rsidP="516F4BC2">
            <w:pPr>
              <w:rPr>
                <w:rFonts w:ascii="Arial" w:eastAsia="Arial" w:hAnsi="Arial" w:cs="Arial"/>
                <w:noProof/>
                <w:sz w:val="24"/>
                <w:szCs w:val="24"/>
                <w:lang w:val="en-GB"/>
              </w:rPr>
            </w:pPr>
          </w:p>
          <w:p w14:paraId="784F17B8" w14:textId="098D235D" w:rsidR="516F4BC2" w:rsidRDefault="516F4BC2" w:rsidP="516F4BC2">
            <w:pPr>
              <w:rPr>
                <w:rFonts w:ascii="Arial" w:eastAsia="Arial" w:hAnsi="Arial" w:cs="Arial"/>
                <w:noProof/>
                <w:sz w:val="24"/>
                <w:szCs w:val="24"/>
                <w:lang w:val="en-GB"/>
              </w:rPr>
            </w:pPr>
            <w:r w:rsidRPr="516F4BC2">
              <w:rPr>
                <w:rFonts w:ascii="Arial" w:eastAsia="Arial" w:hAnsi="Arial" w:cs="Arial"/>
                <w:noProof/>
                <w:sz w:val="24"/>
                <w:szCs w:val="24"/>
                <w:lang w:val="en-GB"/>
              </w:rPr>
              <w:t>The containers are now a Charity Asset and we no longer have the hugely challenging target of raising funds for a costly building, so can concentrate on upgrading the pool itself.   allowing funding groups to look at us in a more favourable way.</w:t>
            </w:r>
          </w:p>
          <w:p w14:paraId="15E05C0E" w14:textId="54013F19" w:rsidR="516F4BC2" w:rsidRDefault="516F4BC2" w:rsidP="516F4BC2">
            <w:pPr>
              <w:rPr>
                <w:rFonts w:ascii="Arial" w:eastAsia="Arial" w:hAnsi="Arial" w:cs="Arial"/>
                <w:noProof/>
                <w:sz w:val="24"/>
                <w:szCs w:val="24"/>
                <w:lang w:val="en-GB"/>
              </w:rPr>
            </w:pPr>
          </w:p>
          <w:p w14:paraId="55F90AA9" w14:textId="336F323B" w:rsidR="516F4BC2" w:rsidRDefault="516F4BC2" w:rsidP="516F4BC2">
            <w:pPr>
              <w:rPr>
                <w:rFonts w:ascii="Arial" w:eastAsia="Arial" w:hAnsi="Arial" w:cs="Arial"/>
                <w:noProof/>
                <w:sz w:val="24"/>
                <w:szCs w:val="24"/>
                <w:lang w:val="en-GB"/>
              </w:rPr>
            </w:pPr>
            <w:r w:rsidRPr="516F4BC2">
              <w:rPr>
                <w:rFonts w:ascii="Arial" w:eastAsia="Arial" w:hAnsi="Arial" w:cs="Arial"/>
                <w:noProof/>
                <w:sz w:val="24"/>
                <w:szCs w:val="24"/>
                <w:lang w:val="en-GB"/>
              </w:rPr>
              <w:t>So, thanks to Jodie Smith’s generosity the Charity has buildings/facilities ready to site when we complete the Community Asset Transfer.</w:t>
            </w:r>
          </w:p>
          <w:p w14:paraId="380E03DD" w14:textId="1AD8B5FC" w:rsidR="516F4BC2" w:rsidRDefault="516F4BC2" w:rsidP="516F4BC2">
            <w:pPr>
              <w:rPr>
                <w:rFonts w:ascii="Arial" w:eastAsia="Arial" w:hAnsi="Arial" w:cs="Arial"/>
                <w:noProof/>
                <w:sz w:val="24"/>
                <w:szCs w:val="24"/>
                <w:lang w:val="en-GB"/>
              </w:rPr>
            </w:pPr>
          </w:p>
          <w:p w14:paraId="6C5034BD" w14:textId="1E5F27ED" w:rsidR="516F4BC2" w:rsidRDefault="516F4BC2" w:rsidP="516F4BC2">
            <w:pPr>
              <w:rPr>
                <w:rFonts w:ascii="Arial" w:eastAsia="Arial" w:hAnsi="Arial" w:cs="Arial"/>
                <w:noProof/>
                <w:sz w:val="24"/>
                <w:szCs w:val="24"/>
                <w:lang w:val="en-GB"/>
              </w:rPr>
            </w:pPr>
            <w:r w:rsidRPr="6487D113">
              <w:rPr>
                <w:rFonts w:ascii="Arial" w:eastAsia="Arial" w:hAnsi="Arial" w:cs="Arial"/>
                <w:noProof/>
                <w:sz w:val="24"/>
                <w:szCs w:val="24"/>
                <w:lang w:val="en-GB"/>
              </w:rPr>
              <w:t xml:space="preserve">This leaves money to complete the essential Feasibility Study so </w:t>
            </w:r>
            <w:r w:rsidR="0092245B">
              <w:rPr>
                <w:rFonts w:ascii="Arial" w:eastAsia="Arial" w:hAnsi="Arial" w:cs="Arial"/>
                <w:noProof/>
                <w:color w:val="000000" w:themeColor="text1"/>
                <w:sz w:val="24"/>
                <w:szCs w:val="24"/>
                <w:lang w:val="en-GB"/>
              </w:rPr>
              <w:t>we</w:t>
            </w:r>
            <w:r w:rsidR="5EA70643" w:rsidRPr="6487D113">
              <w:rPr>
                <w:rFonts w:ascii="Arial" w:eastAsia="Arial" w:hAnsi="Arial" w:cs="Arial"/>
                <w:noProof/>
                <w:sz w:val="24"/>
                <w:szCs w:val="24"/>
                <w:lang w:val="en-GB"/>
              </w:rPr>
              <w:t xml:space="preserve"> </w:t>
            </w:r>
            <w:r w:rsidRPr="6487D113">
              <w:rPr>
                <w:rFonts w:ascii="Arial" w:eastAsia="Arial" w:hAnsi="Arial" w:cs="Arial"/>
                <w:noProof/>
                <w:sz w:val="24"/>
                <w:szCs w:val="24"/>
                <w:lang w:val="en-GB"/>
              </w:rPr>
              <w:t>must thank everyone that has donated to the Charity whether it’s money, goods, raffle prizes or time we are extremely grateful.</w:t>
            </w:r>
          </w:p>
          <w:p w14:paraId="12DE6871" w14:textId="609F2D59" w:rsidR="516F4BC2" w:rsidRDefault="516F4BC2" w:rsidP="516F4BC2">
            <w:pPr>
              <w:rPr>
                <w:rFonts w:ascii="Arial" w:eastAsia="Arial" w:hAnsi="Arial" w:cs="Arial"/>
                <w:noProof/>
                <w:sz w:val="24"/>
                <w:szCs w:val="24"/>
                <w:lang w:val="en-GB"/>
              </w:rPr>
            </w:pPr>
          </w:p>
          <w:p w14:paraId="05B253E9" w14:textId="6FA7CC91" w:rsidR="516F4BC2" w:rsidRDefault="516F4BC2" w:rsidP="516F4BC2">
            <w:pPr>
              <w:rPr>
                <w:rFonts w:ascii="Arial" w:eastAsia="Arial" w:hAnsi="Arial" w:cs="Arial"/>
                <w:noProof/>
                <w:sz w:val="24"/>
                <w:szCs w:val="24"/>
                <w:lang w:val="en-GB"/>
              </w:rPr>
            </w:pPr>
            <w:r w:rsidRPr="6487D113">
              <w:rPr>
                <w:rFonts w:ascii="Arial" w:eastAsia="Arial" w:hAnsi="Arial" w:cs="Arial"/>
                <w:noProof/>
                <w:sz w:val="24"/>
                <w:szCs w:val="24"/>
                <w:lang w:val="en-GB"/>
              </w:rPr>
              <w:t>Obviously, the containers need to be stored until such time</w:t>
            </w:r>
            <w:r w:rsidR="1922BE13" w:rsidRPr="6487D113">
              <w:rPr>
                <w:rFonts w:ascii="Arial" w:eastAsia="Arial" w:hAnsi="Arial" w:cs="Arial"/>
                <w:noProof/>
                <w:sz w:val="24"/>
                <w:szCs w:val="24"/>
                <w:lang w:val="en-GB"/>
              </w:rPr>
              <w:t xml:space="preserve"> </w:t>
            </w:r>
            <w:r w:rsidR="0092245B">
              <w:rPr>
                <w:rFonts w:ascii="Arial" w:eastAsia="Arial" w:hAnsi="Arial" w:cs="Arial"/>
                <w:noProof/>
                <w:color w:val="000000" w:themeColor="text1"/>
                <w:sz w:val="24"/>
                <w:szCs w:val="24"/>
                <w:lang w:val="en-GB"/>
              </w:rPr>
              <w:t>as</w:t>
            </w:r>
            <w:r w:rsidRPr="6487D113">
              <w:rPr>
                <w:rFonts w:ascii="Arial" w:eastAsia="Arial" w:hAnsi="Arial" w:cs="Arial"/>
                <w:noProof/>
                <w:sz w:val="24"/>
                <w:szCs w:val="24"/>
                <w:lang w:val="en-GB"/>
              </w:rPr>
              <w:t xml:space="preserve"> we can put them on site. To save the charity storage charges, Seafield Estate, who have been supportive of the project from the start, have offered us a lease for the top car park on Pool Road. </w:t>
            </w:r>
          </w:p>
          <w:p w14:paraId="1842513C" w14:textId="3AE50256" w:rsidR="516F4BC2" w:rsidRDefault="516F4BC2" w:rsidP="516F4BC2">
            <w:pPr>
              <w:rPr>
                <w:rFonts w:ascii="Arial" w:eastAsia="Arial" w:hAnsi="Arial" w:cs="Arial"/>
                <w:noProof/>
                <w:sz w:val="24"/>
                <w:szCs w:val="24"/>
                <w:lang w:val="en-GB"/>
              </w:rPr>
            </w:pPr>
          </w:p>
          <w:p w14:paraId="5F2DCD84" w14:textId="6F9FF967" w:rsidR="516F4BC2" w:rsidRDefault="516F4BC2" w:rsidP="516F4BC2">
            <w:pPr>
              <w:rPr>
                <w:rFonts w:ascii="Arial" w:eastAsia="Arial" w:hAnsi="Arial" w:cs="Arial"/>
                <w:noProof/>
                <w:sz w:val="24"/>
                <w:szCs w:val="24"/>
                <w:lang w:val="en-GB"/>
              </w:rPr>
            </w:pPr>
            <w:r w:rsidRPr="516F4BC2">
              <w:rPr>
                <w:rFonts w:ascii="Arial" w:eastAsia="Arial" w:hAnsi="Arial" w:cs="Arial"/>
                <w:noProof/>
                <w:sz w:val="24"/>
                <w:szCs w:val="24"/>
                <w:lang w:val="en-GB"/>
              </w:rPr>
              <w:t xml:space="preserve">The lease agreed is for the whole car park which will continue to be used by coastal walkers, but we will no longer allow camper vans and travellers to use the site unless prior permission is obtained from the Charity due to our insurance policy restrictions. </w:t>
            </w:r>
          </w:p>
          <w:p w14:paraId="7D3CC49F" w14:textId="4A64A122" w:rsidR="516F4BC2" w:rsidRDefault="516F4BC2" w:rsidP="516F4BC2">
            <w:pPr>
              <w:rPr>
                <w:rFonts w:ascii="Arial" w:eastAsia="Arial" w:hAnsi="Arial" w:cs="Arial"/>
                <w:noProof/>
                <w:sz w:val="24"/>
                <w:szCs w:val="24"/>
                <w:lang w:val="en-GB"/>
              </w:rPr>
            </w:pPr>
          </w:p>
          <w:p w14:paraId="5D7B85C1" w14:textId="3E667D03" w:rsidR="516F4BC2" w:rsidRDefault="516F4BC2" w:rsidP="516F4BC2">
            <w:pPr>
              <w:rPr>
                <w:rFonts w:ascii="Arial" w:eastAsia="Arial" w:hAnsi="Arial" w:cs="Arial"/>
                <w:noProof/>
                <w:sz w:val="24"/>
                <w:szCs w:val="24"/>
                <w:lang w:val="en-GB"/>
              </w:rPr>
            </w:pPr>
          </w:p>
          <w:p w14:paraId="73E2CF74" w14:textId="39EDC6DB" w:rsidR="516F4BC2" w:rsidRDefault="516F4BC2" w:rsidP="516F4BC2">
            <w:pPr>
              <w:rPr>
                <w:rFonts w:ascii="Arial" w:eastAsia="Arial" w:hAnsi="Arial" w:cs="Arial"/>
                <w:noProof/>
                <w:sz w:val="24"/>
                <w:szCs w:val="24"/>
                <w:lang w:val="en-GB"/>
              </w:rPr>
            </w:pPr>
          </w:p>
          <w:p w14:paraId="42DF10F4" w14:textId="6CE6432A" w:rsidR="516F4BC2" w:rsidRDefault="516F4BC2" w:rsidP="516F4BC2">
            <w:pPr>
              <w:rPr>
                <w:rFonts w:ascii="Arial" w:eastAsia="Arial" w:hAnsi="Arial" w:cs="Arial"/>
                <w:noProof/>
                <w:sz w:val="24"/>
                <w:szCs w:val="24"/>
                <w:lang w:val="en-GB"/>
              </w:rPr>
            </w:pPr>
          </w:p>
          <w:p w14:paraId="4568DF2F" w14:textId="0AA7532C" w:rsidR="516F4BC2" w:rsidRPr="0092245B" w:rsidRDefault="516F4BC2" w:rsidP="6487D113">
            <w:pPr>
              <w:rPr>
                <w:rFonts w:ascii="Arial" w:eastAsia="Arial" w:hAnsi="Arial" w:cs="Arial"/>
                <w:noProof/>
                <w:color w:val="000000" w:themeColor="text1"/>
                <w:sz w:val="24"/>
                <w:szCs w:val="24"/>
                <w:lang w:val="en-GB"/>
              </w:rPr>
            </w:pPr>
            <w:r w:rsidRPr="6487D113">
              <w:rPr>
                <w:rFonts w:ascii="Arial" w:eastAsia="Arial" w:hAnsi="Arial" w:cs="Arial"/>
                <w:noProof/>
                <w:sz w:val="24"/>
                <w:szCs w:val="24"/>
                <w:lang w:val="en-GB"/>
              </w:rPr>
              <w:t xml:space="preserve">Here are some images of the </w:t>
            </w:r>
            <w:r w:rsidR="0092245B" w:rsidRPr="6487D113">
              <w:rPr>
                <w:rFonts w:ascii="Arial" w:eastAsia="Arial" w:hAnsi="Arial" w:cs="Arial"/>
                <w:noProof/>
                <w:sz w:val="24"/>
                <w:szCs w:val="24"/>
                <w:lang w:val="en-GB"/>
              </w:rPr>
              <w:t>container</w:t>
            </w:r>
            <w:r w:rsidR="0092245B">
              <w:rPr>
                <w:rFonts w:ascii="Arial" w:eastAsia="Arial" w:hAnsi="Arial" w:cs="Arial"/>
                <w:noProof/>
                <w:sz w:val="24"/>
                <w:szCs w:val="24"/>
                <w:lang w:val="en-GB"/>
              </w:rPr>
              <w:t>s</w:t>
            </w:r>
            <w:r w:rsidR="0092245B">
              <w:rPr>
                <w:rFonts w:ascii="Arial" w:eastAsia="Arial" w:hAnsi="Arial" w:cs="Arial"/>
                <w:noProof/>
                <w:color w:val="FF0000"/>
                <w:sz w:val="24"/>
                <w:szCs w:val="24"/>
                <w:lang w:val="en-GB"/>
              </w:rPr>
              <w:t>.</w:t>
            </w:r>
            <w:r w:rsidR="0092245B">
              <w:rPr>
                <w:rFonts w:ascii="Arial" w:eastAsia="Arial" w:hAnsi="Arial" w:cs="Arial"/>
                <w:noProof/>
                <w:color w:val="000000" w:themeColor="text1"/>
                <w:sz w:val="24"/>
                <w:szCs w:val="24"/>
                <w:lang w:val="en-GB"/>
              </w:rPr>
              <w:t xml:space="preserve"> Like many groups and organisations these containers can </w:t>
            </w:r>
            <w:bookmarkStart w:id="0" w:name="_Int_tktS8Sqy"/>
            <w:r w:rsidR="0092245B">
              <w:rPr>
                <w:rFonts w:ascii="Arial" w:eastAsia="Arial" w:hAnsi="Arial" w:cs="Arial"/>
                <w:noProof/>
                <w:color w:val="000000" w:themeColor="text1"/>
                <w:sz w:val="24"/>
                <w:szCs w:val="24"/>
                <w:lang w:val="en-GB"/>
              </w:rPr>
              <w:t>be updated</w:t>
            </w:r>
            <w:bookmarkEnd w:id="0"/>
            <w:r w:rsidR="0092245B">
              <w:rPr>
                <w:rFonts w:ascii="Arial" w:eastAsia="Arial" w:hAnsi="Arial" w:cs="Arial"/>
                <w:noProof/>
                <w:color w:val="000000" w:themeColor="text1"/>
                <w:sz w:val="24"/>
                <w:szCs w:val="24"/>
                <w:lang w:val="en-GB"/>
              </w:rPr>
              <w:t xml:space="preserve"> with cladding either wood or another sustainable material. You can see from one of the pictures in the newsletter these containers can </w:t>
            </w:r>
            <w:bookmarkStart w:id="1" w:name="_Int_InfNyacT"/>
            <w:r w:rsidR="0092245B">
              <w:rPr>
                <w:rFonts w:ascii="Arial" w:eastAsia="Arial" w:hAnsi="Arial" w:cs="Arial"/>
                <w:noProof/>
                <w:color w:val="000000" w:themeColor="text1"/>
                <w:sz w:val="24"/>
                <w:szCs w:val="24"/>
                <w:lang w:val="en-GB"/>
              </w:rPr>
              <w:t>be transformed</w:t>
            </w:r>
            <w:bookmarkEnd w:id="1"/>
            <w:r w:rsidR="0092245B">
              <w:rPr>
                <w:rFonts w:ascii="Arial" w:eastAsia="Arial" w:hAnsi="Arial" w:cs="Arial"/>
                <w:noProof/>
                <w:color w:val="000000" w:themeColor="text1"/>
                <w:sz w:val="24"/>
                <w:szCs w:val="24"/>
                <w:lang w:val="en-GB"/>
              </w:rPr>
              <w:t xml:space="preserve"> for </w:t>
            </w:r>
            <w:bookmarkStart w:id="2" w:name="_Int_KBYXSsqm"/>
            <w:r w:rsidR="0092245B">
              <w:rPr>
                <w:rFonts w:ascii="Arial" w:eastAsia="Arial" w:hAnsi="Arial" w:cs="Arial"/>
                <w:noProof/>
                <w:color w:val="000000" w:themeColor="text1"/>
                <w:sz w:val="24"/>
                <w:szCs w:val="24"/>
                <w:lang w:val="en-GB"/>
              </w:rPr>
              <w:t>very little</w:t>
            </w:r>
            <w:bookmarkEnd w:id="2"/>
            <w:r w:rsidR="0092245B">
              <w:rPr>
                <w:rFonts w:ascii="Arial" w:eastAsia="Arial" w:hAnsi="Arial" w:cs="Arial"/>
                <w:noProof/>
                <w:color w:val="000000" w:themeColor="text1"/>
                <w:sz w:val="24"/>
                <w:szCs w:val="24"/>
                <w:lang w:val="en-GB"/>
              </w:rPr>
              <w:t xml:space="preserve"> cost.</w:t>
            </w:r>
          </w:p>
          <w:p w14:paraId="616E6F29" w14:textId="3F50F418" w:rsidR="516F4BC2" w:rsidRDefault="516F4BC2" w:rsidP="516F4BC2">
            <w:pPr>
              <w:rPr>
                <w:rFonts w:ascii="Arial" w:eastAsia="Arial" w:hAnsi="Arial" w:cs="Arial"/>
                <w:noProof/>
                <w:sz w:val="24"/>
                <w:szCs w:val="24"/>
                <w:lang w:val="en-GB"/>
              </w:rPr>
            </w:pPr>
          </w:p>
          <w:p w14:paraId="37F3640A" w14:textId="2B65DB9E" w:rsidR="516F4BC2" w:rsidRDefault="516F4BC2" w:rsidP="516F4BC2">
            <w:pPr>
              <w:rPr>
                <w:rFonts w:ascii="Arial" w:eastAsia="Arial" w:hAnsi="Arial" w:cs="Arial"/>
                <w:noProof/>
                <w:sz w:val="24"/>
                <w:szCs w:val="24"/>
                <w:lang w:val="en-GB" w:bidi="en-GB"/>
              </w:rPr>
            </w:pPr>
            <w:r>
              <w:rPr>
                <w:noProof/>
              </w:rPr>
              <w:drawing>
                <wp:inline distT="0" distB="0" distL="0" distR="0" wp14:anchorId="2C79DCA2" wp14:editId="67BD482E">
                  <wp:extent cx="2856017" cy="1495425"/>
                  <wp:effectExtent l="0" t="0" r="0" b="0"/>
                  <wp:docPr id="10875221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026337" name="Picture 911026337"/>
                          <pic:cNvPicPr/>
                        </pic:nvPicPr>
                        <pic:blipFill>
                          <a:blip r:embed="rId18">
                            <a:extLst>
                              <a:ext uri="{28A0092B-C50C-407E-A947-70E740481C1C}">
                                <a14:useLocalDpi xmlns:a14="http://schemas.microsoft.com/office/drawing/2010/main"/>
                              </a:ext>
                            </a:extLst>
                          </a:blip>
                          <a:stretch>
                            <a:fillRect/>
                          </a:stretch>
                        </pic:blipFill>
                        <pic:spPr>
                          <a:xfrm>
                            <a:off x="0" y="0"/>
                            <a:ext cx="2856017" cy="1495425"/>
                          </a:xfrm>
                          <a:prstGeom prst="rect">
                            <a:avLst/>
                          </a:prstGeom>
                        </pic:spPr>
                      </pic:pic>
                    </a:graphicData>
                  </a:graphic>
                </wp:inline>
              </w:drawing>
            </w:r>
            <w:r>
              <w:rPr>
                <w:noProof/>
              </w:rPr>
              <w:drawing>
                <wp:inline distT="0" distB="0" distL="0" distR="0" wp14:anchorId="7E30490D" wp14:editId="73C44DAF">
                  <wp:extent cx="2854026" cy="1710239"/>
                  <wp:effectExtent l="0" t="0" r="0" b="0"/>
                  <wp:docPr id="55049061"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9"/>
                          <a:stretch>
                            <a:fillRect/>
                          </a:stretch>
                        </pic:blipFill>
                        <pic:spPr bwMode="auto">
                          <a:xfrm>
                            <a:off x="0" y="0"/>
                            <a:ext cx="2854026" cy="1710239"/>
                          </a:xfrm>
                          <a:prstGeom prst="rect">
                            <a:avLst/>
                          </a:prstGeom>
                          <a:ln>
                            <a:noFill/>
                          </a:ln>
                        </pic:spPr>
                      </pic:pic>
                    </a:graphicData>
                  </a:graphic>
                </wp:inline>
              </w:drawing>
            </w:r>
          </w:p>
          <w:p w14:paraId="39CF518B" w14:textId="6BFB24B6" w:rsidR="516F4BC2" w:rsidRDefault="516F4BC2" w:rsidP="516F4BC2">
            <w:pPr>
              <w:rPr>
                <w:rFonts w:ascii="Arial" w:eastAsia="Arial" w:hAnsi="Arial" w:cs="Arial"/>
                <w:noProof/>
                <w:sz w:val="24"/>
                <w:szCs w:val="24"/>
                <w:lang w:val="en-GB" w:bidi="en-GB"/>
              </w:rPr>
            </w:pPr>
            <w:r>
              <w:rPr>
                <w:noProof/>
              </w:rPr>
              <w:lastRenderedPageBreak/>
              <w:drawing>
                <wp:inline distT="0" distB="0" distL="0" distR="0" wp14:anchorId="35BA71B8" wp14:editId="5C459169">
                  <wp:extent cx="2839397" cy="2032807"/>
                  <wp:effectExtent l="0" t="0" r="0" b="0"/>
                  <wp:docPr id="2307161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936987" name="Picture 2105936987"/>
                          <pic:cNvPicPr/>
                        </pic:nvPicPr>
                        <pic:blipFill>
                          <a:blip r:embed="rId20" cstate="print">
                            <a:extLst>
                              <a:ext uri="{28A0092B-C50C-407E-A947-70E740481C1C}">
                                <a14:useLocalDpi xmlns:a14="http://schemas.microsoft.com/office/drawing/2010/main"/>
                              </a:ext>
                            </a:extLst>
                          </a:blip>
                          <a:stretch>
                            <a:fillRect/>
                          </a:stretch>
                        </pic:blipFill>
                        <pic:spPr>
                          <a:xfrm>
                            <a:off x="0" y="0"/>
                            <a:ext cx="2839397" cy="2032807"/>
                          </a:xfrm>
                          <a:prstGeom prst="rect">
                            <a:avLst/>
                          </a:prstGeom>
                        </pic:spPr>
                      </pic:pic>
                    </a:graphicData>
                  </a:graphic>
                </wp:inline>
              </w:drawing>
            </w:r>
          </w:p>
          <w:p w14:paraId="29667D5A" w14:textId="4ECB8E9F" w:rsidR="516F4BC2" w:rsidRDefault="516F4BC2" w:rsidP="516F4BC2"/>
          <w:p w14:paraId="0D58B1CA" w14:textId="20D50FD9" w:rsidR="516F4BC2" w:rsidRDefault="516F4BC2" w:rsidP="516F4BC2"/>
        </w:tc>
      </w:tr>
      <w:tr w:rsidR="516F4BC2" w14:paraId="69463442" w14:textId="77777777" w:rsidTr="6487D113">
        <w:trPr>
          <w:trHeight w:val="4892"/>
        </w:trPr>
        <w:tc>
          <w:tcPr>
            <w:tcW w:w="10483" w:type="dxa"/>
            <w:vAlign w:val="bottom"/>
          </w:tcPr>
          <w:p w14:paraId="4F2EBA8D" w14:textId="537000E6" w:rsidR="516F4BC2" w:rsidRDefault="516F4BC2" w:rsidP="516F4BC2">
            <w:pPr>
              <w:rPr>
                <w:rFonts w:ascii="Arial" w:eastAsia="Arial" w:hAnsi="Arial" w:cs="Arial"/>
                <w:sz w:val="24"/>
                <w:szCs w:val="24"/>
              </w:rPr>
            </w:pPr>
            <w:r w:rsidRPr="516F4BC2">
              <w:rPr>
                <w:rFonts w:ascii="Arial" w:eastAsia="Arial" w:hAnsi="Arial" w:cs="Arial"/>
                <w:sz w:val="24"/>
                <w:szCs w:val="24"/>
              </w:rPr>
              <w:lastRenderedPageBreak/>
              <w:t>Preferred option for accessible toilet and shower:</w:t>
            </w:r>
          </w:p>
          <w:p w14:paraId="3740A3C1" w14:textId="464AD106" w:rsidR="516F4BC2" w:rsidRDefault="516F4BC2" w:rsidP="516F4BC2"/>
          <w:p w14:paraId="29C1DFFA" w14:textId="0DCAB4A4" w:rsidR="516F4BC2" w:rsidRDefault="516F4BC2" w:rsidP="516F4BC2"/>
          <w:p w14:paraId="3E75CE80" w14:textId="2ED225B2" w:rsidR="516F4BC2" w:rsidRDefault="516F4BC2" w:rsidP="516F4BC2">
            <w:pPr>
              <w:rPr>
                <w:noProof/>
                <w:lang w:val="en-GB"/>
              </w:rPr>
            </w:pPr>
            <w:r>
              <w:rPr>
                <w:noProof/>
              </w:rPr>
              <w:drawing>
                <wp:inline distT="0" distB="0" distL="0" distR="0" wp14:anchorId="6057FD50" wp14:editId="667A81F4">
                  <wp:extent cx="3120771" cy="2367303"/>
                  <wp:effectExtent l="0" t="0" r="0" b="0"/>
                  <wp:docPr id="165439050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754041" name="Picture 7"/>
                          <pic:cNvPicPr/>
                        </pic:nvPicPr>
                        <pic:blipFill>
                          <a:blip r:embed="rId21"/>
                          <a:stretch>
                            <a:fillRect/>
                          </a:stretch>
                        </pic:blipFill>
                        <pic:spPr>
                          <a:xfrm>
                            <a:off x="0" y="0"/>
                            <a:ext cx="3120771" cy="2367303"/>
                          </a:xfrm>
                          <a:prstGeom prst="rect">
                            <a:avLst/>
                          </a:prstGeom>
                        </pic:spPr>
                      </pic:pic>
                    </a:graphicData>
                  </a:graphic>
                </wp:inline>
              </w:drawing>
            </w:r>
          </w:p>
          <w:p w14:paraId="076F5417" w14:textId="5EF2B2B2" w:rsidR="516F4BC2" w:rsidRDefault="516F4BC2" w:rsidP="516F4BC2"/>
          <w:p w14:paraId="2DA058EA" w14:textId="22967A7C" w:rsidR="516F4BC2" w:rsidRDefault="516F4BC2" w:rsidP="516F4BC2"/>
          <w:p w14:paraId="7513F97F" w14:textId="133C9072" w:rsidR="516F4BC2" w:rsidRDefault="516F4BC2" w:rsidP="516F4BC2"/>
          <w:p w14:paraId="10036C8B" w14:textId="5CC96B71" w:rsidR="516F4BC2" w:rsidRDefault="516F4BC2" w:rsidP="516F4BC2"/>
          <w:p w14:paraId="2A70B4F5" w14:textId="634F33C6" w:rsidR="516F4BC2" w:rsidRDefault="516F4BC2" w:rsidP="516F4BC2"/>
          <w:p w14:paraId="44FBF72E" w14:textId="342A9F7B" w:rsidR="516F4BC2" w:rsidRDefault="516F4BC2" w:rsidP="516F4BC2"/>
          <w:p w14:paraId="177627FB" w14:textId="73C0DAFE" w:rsidR="516F4BC2" w:rsidRDefault="516F4BC2" w:rsidP="516F4BC2"/>
          <w:p w14:paraId="4BF31934" w14:textId="6894B155" w:rsidR="516F4BC2" w:rsidRDefault="516F4BC2" w:rsidP="516F4BC2"/>
          <w:p w14:paraId="33A34A7D" w14:textId="23259A05" w:rsidR="516F4BC2" w:rsidRDefault="516F4BC2" w:rsidP="516F4BC2"/>
          <w:p w14:paraId="221C2923" w14:textId="597E1428" w:rsidR="516F4BC2" w:rsidRDefault="516F4BC2" w:rsidP="516F4BC2"/>
          <w:p w14:paraId="5B32A698" w14:textId="60E69F31" w:rsidR="516F4BC2" w:rsidRDefault="516F4BC2" w:rsidP="516F4BC2"/>
          <w:p w14:paraId="2F6C74EA" w14:textId="28C3E5CB" w:rsidR="516F4BC2" w:rsidRDefault="516F4BC2" w:rsidP="516F4BC2"/>
          <w:p w14:paraId="2B2104FA" w14:textId="1EB7859A" w:rsidR="516F4BC2" w:rsidRDefault="516F4BC2" w:rsidP="516F4BC2">
            <w:pPr>
              <w:rPr>
                <w:rFonts w:ascii="Arial" w:eastAsia="Arial" w:hAnsi="Arial" w:cs="Arial"/>
                <w:b/>
                <w:bCs/>
                <w:sz w:val="40"/>
                <w:szCs w:val="40"/>
              </w:rPr>
            </w:pPr>
            <w:r w:rsidRPr="516F4BC2">
              <w:rPr>
                <w:rFonts w:ascii="Arial" w:eastAsia="Arial" w:hAnsi="Arial" w:cs="Arial"/>
                <w:b/>
                <w:bCs/>
                <w:sz w:val="40"/>
                <w:szCs w:val="40"/>
              </w:rPr>
              <w:t>WHAT ARE THE PLANS FOR 2026?</w:t>
            </w:r>
          </w:p>
          <w:p w14:paraId="7F3EA73F" w14:textId="2CEF56ED" w:rsidR="516F4BC2" w:rsidRDefault="516F4BC2" w:rsidP="516F4BC2">
            <w:pPr>
              <w:rPr>
                <w:rFonts w:ascii="Arial" w:eastAsia="Arial" w:hAnsi="Arial" w:cs="Arial"/>
                <w:b/>
                <w:bCs/>
                <w:sz w:val="40"/>
                <w:szCs w:val="40"/>
              </w:rPr>
            </w:pPr>
          </w:p>
          <w:p w14:paraId="2EA473FC" w14:textId="0C322CAE" w:rsidR="516F4BC2" w:rsidRDefault="516F4BC2" w:rsidP="516F4BC2">
            <w:pPr>
              <w:rPr>
                <w:rFonts w:ascii="Arial" w:eastAsia="Arial" w:hAnsi="Arial" w:cs="Arial"/>
                <w:sz w:val="24"/>
                <w:szCs w:val="24"/>
              </w:rPr>
            </w:pPr>
            <w:r w:rsidRPr="516F4BC2">
              <w:rPr>
                <w:rFonts w:ascii="Arial" w:eastAsia="Arial" w:hAnsi="Arial" w:cs="Arial"/>
                <w:sz w:val="24"/>
                <w:szCs w:val="24"/>
              </w:rPr>
              <w:t>Our priorities for the coming year are:</w:t>
            </w:r>
          </w:p>
          <w:p w14:paraId="3CCF9D0C" w14:textId="15CFD764" w:rsidR="516F4BC2" w:rsidRDefault="516F4BC2" w:rsidP="516F4BC2">
            <w:pPr>
              <w:rPr>
                <w:rFonts w:ascii="Arial" w:eastAsia="Arial" w:hAnsi="Arial" w:cs="Arial"/>
                <w:sz w:val="24"/>
                <w:szCs w:val="24"/>
              </w:rPr>
            </w:pPr>
          </w:p>
          <w:tbl>
            <w:tblPr>
              <w:tblStyle w:val="TableGrid"/>
              <w:tblW w:w="0" w:type="auto"/>
              <w:tblLook w:val="06A0" w:firstRow="1" w:lastRow="0" w:firstColumn="1" w:lastColumn="0" w:noHBand="1" w:noVBand="1"/>
            </w:tblPr>
            <w:tblGrid>
              <w:gridCol w:w="7641"/>
            </w:tblGrid>
            <w:tr w:rsidR="0092245B" w14:paraId="2FC17AA0" w14:textId="77777777" w:rsidTr="516F4BC2">
              <w:trPr>
                <w:trHeight w:val="300"/>
              </w:trPr>
              <w:tc>
                <w:tcPr>
                  <w:tcW w:w="7641" w:type="dxa"/>
                </w:tcPr>
                <w:p w14:paraId="14FE21A3" w14:textId="728CDA52" w:rsidR="0092245B" w:rsidRDefault="0092245B" w:rsidP="516F4BC2">
                  <w:pPr>
                    <w:rPr>
                      <w:rFonts w:ascii="Arial" w:eastAsia="Arial" w:hAnsi="Arial" w:cs="Arial"/>
                      <w:sz w:val="24"/>
                      <w:szCs w:val="24"/>
                    </w:rPr>
                  </w:pPr>
                </w:p>
              </w:tc>
            </w:tr>
            <w:tr w:rsidR="0092245B" w14:paraId="34B51CC7" w14:textId="77777777" w:rsidTr="516F4BC2">
              <w:trPr>
                <w:trHeight w:val="300"/>
              </w:trPr>
              <w:tc>
                <w:tcPr>
                  <w:tcW w:w="7641" w:type="dxa"/>
                </w:tcPr>
                <w:p w14:paraId="63E71BA2" w14:textId="2439E464" w:rsidR="0092245B" w:rsidRDefault="0092245B" w:rsidP="516F4BC2">
                  <w:pPr>
                    <w:rPr>
                      <w:rFonts w:ascii="Arial" w:eastAsia="Arial" w:hAnsi="Arial" w:cs="Arial"/>
                      <w:sz w:val="24"/>
                      <w:szCs w:val="24"/>
                    </w:rPr>
                  </w:pPr>
                  <w:r w:rsidRPr="516F4BC2">
                    <w:rPr>
                      <w:rFonts w:ascii="Arial" w:eastAsia="Arial" w:hAnsi="Arial" w:cs="Arial"/>
                      <w:sz w:val="24"/>
                      <w:szCs w:val="24"/>
                    </w:rPr>
                    <w:t>Finalize lease.</w:t>
                  </w:r>
                </w:p>
              </w:tc>
            </w:tr>
            <w:tr w:rsidR="0092245B" w14:paraId="3F81077F" w14:textId="77777777" w:rsidTr="516F4BC2">
              <w:trPr>
                <w:trHeight w:val="300"/>
              </w:trPr>
              <w:tc>
                <w:tcPr>
                  <w:tcW w:w="7641" w:type="dxa"/>
                </w:tcPr>
                <w:p w14:paraId="5CCC8364" w14:textId="5CB413B8" w:rsidR="0092245B" w:rsidRDefault="0092245B" w:rsidP="516F4BC2">
                  <w:pPr>
                    <w:rPr>
                      <w:rFonts w:ascii="Arial" w:eastAsia="Arial" w:hAnsi="Arial" w:cs="Arial"/>
                      <w:sz w:val="24"/>
                      <w:szCs w:val="24"/>
                    </w:rPr>
                  </w:pPr>
                  <w:r w:rsidRPr="516F4BC2">
                    <w:rPr>
                      <w:rFonts w:ascii="Arial" w:eastAsia="Arial" w:hAnsi="Arial" w:cs="Arial"/>
                      <w:sz w:val="24"/>
                      <w:szCs w:val="24"/>
                    </w:rPr>
                    <w:t>Organize delivery of containers to location, secure and safely stored until CAT is completed and they can be re-located to final location, once CAT and planning approval in place.</w:t>
                  </w:r>
                </w:p>
              </w:tc>
            </w:tr>
            <w:tr w:rsidR="0092245B" w14:paraId="44CDEBE1" w14:textId="77777777" w:rsidTr="516F4BC2">
              <w:trPr>
                <w:trHeight w:val="300"/>
              </w:trPr>
              <w:tc>
                <w:tcPr>
                  <w:tcW w:w="7641" w:type="dxa"/>
                </w:tcPr>
                <w:p w14:paraId="67141677" w14:textId="7E41261F" w:rsidR="0092245B" w:rsidRDefault="0092245B" w:rsidP="516F4BC2">
                  <w:pPr>
                    <w:rPr>
                      <w:rFonts w:ascii="Arial" w:eastAsia="Arial" w:hAnsi="Arial" w:cs="Arial"/>
                      <w:sz w:val="24"/>
                      <w:szCs w:val="24"/>
                    </w:rPr>
                  </w:pPr>
                  <w:r w:rsidRPr="516F4BC2">
                    <w:rPr>
                      <w:rFonts w:ascii="Arial" w:eastAsia="Arial" w:hAnsi="Arial" w:cs="Arial"/>
                      <w:sz w:val="24"/>
                      <w:szCs w:val="24"/>
                    </w:rPr>
                    <w:t xml:space="preserve">Progress with Feasibility Study process. </w:t>
                  </w:r>
                </w:p>
              </w:tc>
            </w:tr>
            <w:tr w:rsidR="0092245B" w14:paraId="3081D4AF" w14:textId="77777777" w:rsidTr="516F4BC2">
              <w:trPr>
                <w:trHeight w:val="300"/>
              </w:trPr>
              <w:tc>
                <w:tcPr>
                  <w:tcW w:w="7641" w:type="dxa"/>
                </w:tcPr>
                <w:p w14:paraId="3E13DD8E" w14:textId="1F85E32C" w:rsidR="0092245B" w:rsidRDefault="0092245B" w:rsidP="516F4BC2">
                  <w:pPr>
                    <w:rPr>
                      <w:rFonts w:ascii="Arial" w:eastAsia="Arial" w:hAnsi="Arial" w:cs="Arial"/>
                      <w:sz w:val="24"/>
                      <w:szCs w:val="24"/>
                    </w:rPr>
                  </w:pPr>
                  <w:r w:rsidRPr="516F4BC2">
                    <w:rPr>
                      <w:rFonts w:ascii="Arial" w:eastAsia="Arial" w:hAnsi="Arial" w:cs="Arial"/>
                      <w:sz w:val="24"/>
                      <w:szCs w:val="24"/>
                    </w:rPr>
                    <w:t>Continue the conversation with the energy provider about off-grid energy.</w:t>
                  </w:r>
                </w:p>
              </w:tc>
            </w:tr>
            <w:tr w:rsidR="0092245B" w14:paraId="60438FE3" w14:textId="77777777" w:rsidTr="516F4BC2">
              <w:trPr>
                <w:trHeight w:val="300"/>
              </w:trPr>
              <w:tc>
                <w:tcPr>
                  <w:tcW w:w="7641" w:type="dxa"/>
                </w:tcPr>
                <w:p w14:paraId="4B1273C0" w14:textId="5FD7D543" w:rsidR="0092245B" w:rsidRDefault="0092245B" w:rsidP="516F4BC2">
                  <w:pPr>
                    <w:rPr>
                      <w:rFonts w:ascii="Arial" w:eastAsia="Arial" w:hAnsi="Arial" w:cs="Arial"/>
                      <w:sz w:val="24"/>
                      <w:szCs w:val="24"/>
                    </w:rPr>
                  </w:pPr>
                  <w:r w:rsidRPr="516F4BC2">
                    <w:rPr>
                      <w:rFonts w:ascii="Arial" w:eastAsia="Arial" w:hAnsi="Arial" w:cs="Arial"/>
                      <w:sz w:val="24"/>
                      <w:szCs w:val="24"/>
                    </w:rPr>
                    <w:t>Focus on funding applications for fully accessible toilet and shower unit.</w:t>
                  </w:r>
                </w:p>
              </w:tc>
            </w:tr>
            <w:tr w:rsidR="0092245B" w14:paraId="2964FC61" w14:textId="77777777" w:rsidTr="516F4BC2">
              <w:trPr>
                <w:trHeight w:val="300"/>
              </w:trPr>
              <w:tc>
                <w:tcPr>
                  <w:tcW w:w="7641" w:type="dxa"/>
                </w:tcPr>
                <w:p w14:paraId="67C753A2" w14:textId="081E1C99" w:rsidR="0092245B" w:rsidRDefault="0092245B" w:rsidP="516F4BC2">
                  <w:pPr>
                    <w:rPr>
                      <w:rFonts w:ascii="Arial" w:eastAsia="Arial" w:hAnsi="Arial" w:cs="Arial"/>
                      <w:sz w:val="24"/>
                      <w:szCs w:val="24"/>
                    </w:rPr>
                  </w:pPr>
                  <w:r w:rsidRPr="516F4BC2">
                    <w:rPr>
                      <w:rFonts w:ascii="Arial" w:eastAsia="Arial" w:hAnsi="Arial" w:cs="Arial"/>
                      <w:sz w:val="24"/>
                      <w:szCs w:val="24"/>
                    </w:rPr>
                    <w:t>Continue our discussions with the Baxter Foundation about a viewing platform building, with educational possibilities.</w:t>
                  </w:r>
                </w:p>
              </w:tc>
            </w:tr>
            <w:tr w:rsidR="0092245B" w14:paraId="1741D535" w14:textId="77777777" w:rsidTr="516F4BC2">
              <w:trPr>
                <w:trHeight w:val="300"/>
              </w:trPr>
              <w:tc>
                <w:tcPr>
                  <w:tcW w:w="7641" w:type="dxa"/>
                </w:tcPr>
                <w:p w14:paraId="0AADE801" w14:textId="6475ADA5" w:rsidR="0092245B" w:rsidRDefault="0092245B" w:rsidP="516F4BC2">
                  <w:pPr>
                    <w:rPr>
                      <w:rFonts w:ascii="Arial" w:eastAsia="Arial" w:hAnsi="Arial" w:cs="Arial"/>
                      <w:sz w:val="24"/>
                      <w:szCs w:val="24"/>
                    </w:rPr>
                  </w:pPr>
                  <w:r w:rsidRPr="516F4BC2">
                    <w:rPr>
                      <w:rFonts w:ascii="Arial" w:eastAsia="Arial" w:hAnsi="Arial" w:cs="Arial"/>
                      <w:sz w:val="24"/>
                      <w:szCs w:val="24"/>
                    </w:rPr>
                    <w:t>Finalize our Business Plan.</w:t>
                  </w:r>
                </w:p>
              </w:tc>
            </w:tr>
            <w:tr w:rsidR="0092245B" w14:paraId="6D9E3536" w14:textId="77777777" w:rsidTr="516F4BC2">
              <w:trPr>
                <w:trHeight w:val="300"/>
              </w:trPr>
              <w:tc>
                <w:tcPr>
                  <w:tcW w:w="7641" w:type="dxa"/>
                </w:tcPr>
                <w:p w14:paraId="7D54D2C0" w14:textId="6EC3CF59" w:rsidR="0092245B" w:rsidRDefault="0092245B" w:rsidP="516F4BC2">
                  <w:pPr>
                    <w:rPr>
                      <w:rFonts w:ascii="Arial" w:eastAsia="Arial" w:hAnsi="Arial" w:cs="Arial"/>
                      <w:sz w:val="24"/>
                      <w:szCs w:val="24"/>
                    </w:rPr>
                  </w:pPr>
                  <w:r w:rsidRPr="516F4BC2">
                    <w:rPr>
                      <w:rFonts w:ascii="Arial" w:eastAsia="Arial" w:hAnsi="Arial" w:cs="Arial"/>
                      <w:sz w:val="24"/>
                      <w:szCs w:val="24"/>
                    </w:rPr>
                    <w:t>Submit our Community Asset Transfer Proposal.</w:t>
                  </w:r>
                </w:p>
              </w:tc>
            </w:tr>
            <w:tr w:rsidR="0092245B" w14:paraId="573EBDC6" w14:textId="77777777" w:rsidTr="516F4BC2">
              <w:trPr>
                <w:trHeight w:val="300"/>
              </w:trPr>
              <w:tc>
                <w:tcPr>
                  <w:tcW w:w="7641" w:type="dxa"/>
                </w:tcPr>
                <w:p w14:paraId="74B16FDD" w14:textId="2D50D8E3" w:rsidR="0092245B" w:rsidRDefault="0092245B" w:rsidP="516F4BC2">
                  <w:pPr>
                    <w:rPr>
                      <w:rFonts w:ascii="Arial" w:eastAsia="Arial" w:hAnsi="Arial" w:cs="Arial"/>
                      <w:sz w:val="24"/>
                      <w:szCs w:val="24"/>
                    </w:rPr>
                  </w:pPr>
                  <w:r w:rsidRPr="516F4BC2">
                    <w:rPr>
                      <w:rFonts w:ascii="Arial" w:eastAsia="Arial" w:hAnsi="Arial" w:cs="Arial"/>
                      <w:sz w:val="24"/>
                      <w:szCs w:val="24"/>
                    </w:rPr>
                    <w:t>Continue fundraising and networking.</w:t>
                  </w:r>
                </w:p>
              </w:tc>
            </w:tr>
            <w:tr w:rsidR="0092245B" w14:paraId="05AA2D7B" w14:textId="77777777" w:rsidTr="516F4BC2">
              <w:trPr>
                <w:trHeight w:val="300"/>
              </w:trPr>
              <w:tc>
                <w:tcPr>
                  <w:tcW w:w="7641" w:type="dxa"/>
                </w:tcPr>
                <w:p w14:paraId="25D6B6AE" w14:textId="652AE1E5" w:rsidR="0092245B" w:rsidRDefault="0092245B" w:rsidP="516F4BC2">
                  <w:pPr>
                    <w:rPr>
                      <w:rFonts w:ascii="Arial" w:eastAsia="Arial" w:hAnsi="Arial" w:cs="Arial"/>
                      <w:sz w:val="24"/>
                      <w:szCs w:val="24"/>
                    </w:rPr>
                  </w:pPr>
                  <w:r w:rsidRPr="516F4BC2">
                    <w:rPr>
                      <w:rFonts w:ascii="Arial" w:eastAsia="Arial" w:hAnsi="Arial" w:cs="Arial"/>
                      <w:sz w:val="24"/>
                      <w:szCs w:val="24"/>
                    </w:rPr>
                    <w:t xml:space="preserve">Carry out more community engagement, getting more volunteers and members, using community voices to help guide and influence the project, especially now it is more financially achievable.  </w:t>
                  </w:r>
                </w:p>
              </w:tc>
            </w:tr>
          </w:tbl>
          <w:p w14:paraId="2D9513C9" w14:textId="5BB36AAE" w:rsidR="516F4BC2" w:rsidRDefault="516F4BC2"/>
          <w:p w14:paraId="0D0ABEA1" w14:textId="214AAAAE" w:rsidR="516F4BC2" w:rsidRDefault="516F4BC2" w:rsidP="516F4BC2">
            <w:pPr>
              <w:rPr>
                <w:rFonts w:ascii="Arial" w:eastAsia="Arial" w:hAnsi="Arial" w:cs="Arial"/>
                <w:sz w:val="24"/>
                <w:szCs w:val="24"/>
              </w:rPr>
            </w:pPr>
          </w:p>
          <w:p w14:paraId="7E85DF4C" w14:textId="27BDD5E5" w:rsidR="516F4BC2" w:rsidRDefault="516F4BC2" w:rsidP="516F4BC2">
            <w:pPr>
              <w:rPr>
                <w:rFonts w:ascii="Arial" w:eastAsia="Arial" w:hAnsi="Arial" w:cs="Arial"/>
                <w:sz w:val="24"/>
                <w:szCs w:val="24"/>
              </w:rPr>
            </w:pPr>
            <w:r w:rsidRPr="516F4BC2">
              <w:rPr>
                <w:rFonts w:ascii="Arial" w:eastAsia="Arial" w:hAnsi="Arial" w:cs="Arial"/>
                <w:sz w:val="24"/>
                <w:szCs w:val="24"/>
              </w:rPr>
              <w:t xml:space="preserve">A huge thank you to everyone who has been involved with Portsoy Outdoor Pool. </w:t>
            </w:r>
          </w:p>
          <w:p w14:paraId="1F85DB71" w14:textId="0B729925" w:rsidR="516F4BC2" w:rsidRDefault="516F4BC2" w:rsidP="516F4BC2">
            <w:pPr>
              <w:rPr>
                <w:rFonts w:ascii="Arial" w:eastAsia="Arial" w:hAnsi="Arial" w:cs="Arial"/>
                <w:sz w:val="24"/>
                <w:szCs w:val="24"/>
              </w:rPr>
            </w:pPr>
            <w:r w:rsidRPr="516F4BC2">
              <w:rPr>
                <w:rFonts w:ascii="Arial" w:eastAsia="Arial" w:hAnsi="Arial" w:cs="Arial"/>
                <w:sz w:val="24"/>
                <w:szCs w:val="24"/>
              </w:rPr>
              <w:t>Your contribution</w:t>
            </w:r>
            <w:r w:rsidR="29347001" w:rsidRPr="516F4BC2">
              <w:rPr>
                <w:rFonts w:ascii="Arial" w:eastAsia="Arial" w:hAnsi="Arial" w:cs="Arial"/>
                <w:sz w:val="24"/>
                <w:szCs w:val="24"/>
              </w:rPr>
              <w:t>,</w:t>
            </w:r>
            <w:r w:rsidRPr="516F4BC2">
              <w:rPr>
                <w:rFonts w:ascii="Arial" w:eastAsia="Arial" w:hAnsi="Arial" w:cs="Arial"/>
                <w:sz w:val="24"/>
                <w:szCs w:val="24"/>
              </w:rPr>
              <w:t xml:space="preserve"> no matter how small or large</w:t>
            </w:r>
            <w:r w:rsidR="3E7EDED4" w:rsidRPr="516F4BC2">
              <w:rPr>
                <w:rFonts w:ascii="Arial" w:eastAsia="Arial" w:hAnsi="Arial" w:cs="Arial"/>
                <w:sz w:val="24"/>
                <w:szCs w:val="24"/>
              </w:rPr>
              <w:t xml:space="preserve">, </w:t>
            </w:r>
            <w:r w:rsidRPr="516F4BC2">
              <w:rPr>
                <w:rFonts w:ascii="Arial" w:eastAsia="Arial" w:hAnsi="Arial" w:cs="Arial"/>
                <w:sz w:val="24"/>
                <w:szCs w:val="24"/>
              </w:rPr>
              <w:t>is crucially important to moving things towards our vision of bringing the pool back into community ownership and use, for the benefit of local residents, businesses and visitors alike.</w:t>
            </w:r>
          </w:p>
          <w:p w14:paraId="47BF05D4" w14:textId="52E1C122" w:rsidR="516F4BC2" w:rsidRDefault="516F4BC2" w:rsidP="516F4BC2">
            <w:pPr>
              <w:rPr>
                <w:rFonts w:ascii="Arial" w:eastAsia="Arial" w:hAnsi="Arial" w:cs="Arial"/>
                <w:sz w:val="24"/>
                <w:szCs w:val="24"/>
              </w:rPr>
            </w:pPr>
          </w:p>
          <w:p w14:paraId="18DA610C" w14:textId="3D9446D2" w:rsidR="516F4BC2" w:rsidRDefault="516F4BC2" w:rsidP="516F4BC2">
            <w:pPr>
              <w:rPr>
                <w:rFonts w:ascii="Arial" w:eastAsia="Arial" w:hAnsi="Arial" w:cs="Arial"/>
                <w:sz w:val="24"/>
                <w:szCs w:val="24"/>
              </w:rPr>
            </w:pPr>
            <w:r w:rsidRPr="516F4BC2">
              <w:rPr>
                <w:rFonts w:ascii="Arial" w:eastAsia="Arial" w:hAnsi="Arial" w:cs="Arial"/>
                <w:sz w:val="24"/>
                <w:szCs w:val="24"/>
              </w:rPr>
              <w:t>Together we can make this happen!</w:t>
            </w:r>
          </w:p>
          <w:p w14:paraId="17F0261B" w14:textId="68869303" w:rsidR="516F4BC2" w:rsidRDefault="516F4BC2" w:rsidP="516F4BC2">
            <w:pPr>
              <w:rPr>
                <w:rFonts w:ascii="Arial" w:eastAsia="Arial" w:hAnsi="Arial" w:cs="Arial"/>
                <w:sz w:val="24"/>
                <w:szCs w:val="24"/>
              </w:rPr>
            </w:pPr>
          </w:p>
          <w:p w14:paraId="26084C5D" w14:textId="1CD9B3EE" w:rsidR="516F4BC2" w:rsidRDefault="516F4BC2" w:rsidP="516F4BC2">
            <w:pPr>
              <w:rPr>
                <w:rFonts w:ascii="Arial" w:eastAsia="Arial" w:hAnsi="Arial" w:cs="Arial"/>
                <w:sz w:val="24"/>
                <w:szCs w:val="24"/>
              </w:rPr>
            </w:pPr>
            <w:r w:rsidRPr="516F4BC2">
              <w:rPr>
                <w:rFonts w:ascii="Arial" w:eastAsia="Arial" w:hAnsi="Arial" w:cs="Arial"/>
                <w:sz w:val="24"/>
                <w:szCs w:val="24"/>
              </w:rPr>
              <w:t>With special thanks to our main funder Jodie Smith at:</w:t>
            </w:r>
          </w:p>
          <w:p w14:paraId="6EF21781" w14:textId="7A3B598A" w:rsidR="516F4BC2" w:rsidRDefault="516F4BC2" w:rsidP="516F4BC2">
            <w:pPr>
              <w:rPr>
                <w:rFonts w:ascii="Arial" w:eastAsia="Arial" w:hAnsi="Arial" w:cs="Arial"/>
                <w:sz w:val="24"/>
                <w:szCs w:val="24"/>
              </w:rPr>
            </w:pPr>
          </w:p>
          <w:p w14:paraId="4BCCFE5C" w14:textId="3760130B" w:rsidR="516F4BC2" w:rsidRDefault="516F4BC2" w:rsidP="516F4BC2">
            <w:pPr>
              <w:jc w:val="center"/>
              <w:rPr>
                <w:noProof/>
                <w:sz w:val="52"/>
                <w:szCs w:val="52"/>
                <w:lang w:val="en-GB"/>
              </w:rPr>
            </w:pPr>
            <w:r>
              <w:rPr>
                <w:noProof/>
              </w:rPr>
              <w:drawing>
                <wp:inline distT="0" distB="0" distL="0" distR="0" wp14:anchorId="6E869EB4" wp14:editId="43C8C718">
                  <wp:extent cx="2384397" cy="2029133"/>
                  <wp:effectExtent l="0" t="0" r="0" b="0"/>
                  <wp:docPr id="172845079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571693" name="Picture 956571693"/>
                          <pic:cNvPicPr/>
                        </pic:nvPicPr>
                        <pic:blipFill>
                          <a:blip r:embed="rId22">
                            <a:extLst>
                              <a:ext uri="{28A0092B-C50C-407E-A947-70E740481C1C}">
                                <a14:useLocalDpi xmlns:a14="http://schemas.microsoft.com/office/drawing/2010/main"/>
                              </a:ext>
                            </a:extLst>
                          </a:blip>
                          <a:stretch>
                            <a:fillRect/>
                          </a:stretch>
                        </pic:blipFill>
                        <pic:spPr>
                          <a:xfrm>
                            <a:off x="0" y="0"/>
                            <a:ext cx="2384397" cy="2029133"/>
                          </a:xfrm>
                          <a:prstGeom prst="rect">
                            <a:avLst/>
                          </a:prstGeom>
                        </pic:spPr>
                      </pic:pic>
                    </a:graphicData>
                  </a:graphic>
                </wp:inline>
              </w:drawing>
            </w:r>
          </w:p>
          <w:p w14:paraId="4DB4D0B4" w14:textId="43B67A7A" w:rsidR="516F4BC2" w:rsidRDefault="516F4BC2" w:rsidP="516F4BC2">
            <w:pPr>
              <w:jc w:val="center"/>
              <w:rPr>
                <w:noProof/>
                <w:lang w:val="en-GB"/>
              </w:rPr>
            </w:pPr>
            <w:r>
              <w:rPr>
                <w:noProof/>
              </w:rPr>
              <w:lastRenderedPageBreak/>
              <w:drawing>
                <wp:inline distT="0" distB="0" distL="0" distR="0" wp14:anchorId="7CD77974" wp14:editId="627323A8">
                  <wp:extent cx="3525647" cy="3538129"/>
                  <wp:effectExtent l="0" t="0" r="0" b="5715"/>
                  <wp:docPr id="72046533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a:picLocks noChangeAspect="1" noChangeArrowheads="1"/>
                          </pic:cNvPicPr>
                        </pic:nvPicPr>
                        <pic:blipFill>
                          <a:blip r:embed="rId23"/>
                          <a:srcRect/>
                          <a:stretch>
                            <a:fillRect/>
                          </a:stretch>
                        </pic:blipFill>
                        <pic:spPr bwMode="auto">
                          <a:xfrm>
                            <a:off x="0" y="0"/>
                            <a:ext cx="3525647" cy="3538129"/>
                          </a:xfrm>
                          <a:prstGeom prst="rect">
                            <a:avLst/>
                          </a:prstGeom>
                          <a:noFill/>
                        </pic:spPr>
                      </pic:pic>
                    </a:graphicData>
                  </a:graphic>
                </wp:inline>
              </w:drawing>
            </w:r>
          </w:p>
        </w:tc>
      </w:tr>
    </w:tbl>
    <w:p w14:paraId="0CAE32DB" w14:textId="73C3C688" w:rsidR="00E92204" w:rsidRPr="0078136B" w:rsidRDefault="00E92204" w:rsidP="516F4BC2">
      <w:pPr>
        <w:rPr>
          <w:noProof/>
          <w:lang w:val="en-GB"/>
        </w:rPr>
      </w:pPr>
    </w:p>
    <w:p w14:paraId="60D540A6" w14:textId="77777777" w:rsidR="00E92204" w:rsidRPr="0078136B" w:rsidRDefault="00E92204" w:rsidP="516F4BC2">
      <w:pPr>
        <w:rPr>
          <w:noProof/>
          <w:lang w:val="en-GB"/>
        </w:rPr>
      </w:pPr>
    </w:p>
    <w:p w14:paraId="31A47E94" w14:textId="56A2091B" w:rsidR="00E92204" w:rsidRPr="0078136B" w:rsidRDefault="00E92204" w:rsidP="004048B0">
      <w:pPr>
        <w:pStyle w:val="CoverInfo"/>
        <w:rPr>
          <w:noProof/>
          <w:lang w:val="en-GB"/>
        </w:rPr>
        <w:sectPr w:rsidR="00E92204" w:rsidRPr="0078136B" w:rsidSect="00263CD4">
          <w:footerReference w:type="default" r:id="rId24"/>
          <w:footerReference w:type="first" r:id="rId25"/>
          <w:pgSz w:w="11906" w:h="16838" w:code="9"/>
          <w:pgMar w:top="1440" w:right="1440" w:bottom="1440" w:left="1440" w:header="288" w:footer="288" w:gutter="0"/>
          <w:cols w:space="720"/>
          <w:titlePg/>
          <w:docGrid w:linePitch="360"/>
        </w:sectPr>
      </w:pPr>
    </w:p>
    <w:p w14:paraId="5AD89BFD" w14:textId="6B989C05" w:rsidR="00114118" w:rsidRPr="0078136B" w:rsidRDefault="0092245B">
      <w:pPr>
        <w:rPr>
          <w:noProof/>
          <w:lang w:val="en-GB"/>
        </w:rPr>
      </w:pPr>
      <w:r>
        <w:rPr>
          <w:noProof/>
          <w:lang w:val="en-GB"/>
        </w:rPr>
        <w:lastRenderedPageBreak/>
        <w:drawing>
          <wp:anchor distT="0" distB="0" distL="114300" distR="114300" simplePos="0" relativeHeight="251659264" behindDoc="0" locked="0" layoutInCell="1" allowOverlap="1" wp14:anchorId="58A66C9E" wp14:editId="62992B35">
            <wp:simplePos x="0" y="0"/>
            <wp:positionH relativeFrom="column">
              <wp:posOffset>0</wp:posOffset>
            </wp:positionH>
            <wp:positionV relativeFrom="paragraph">
              <wp:posOffset>4904105</wp:posOffset>
            </wp:positionV>
            <wp:extent cx="6645910" cy="4728845"/>
            <wp:effectExtent l="0" t="0" r="0" b="0"/>
            <wp:wrapTopAndBottom/>
            <wp:docPr id="15946791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679195" name="Picture 1594679195"/>
                    <pic:cNvPicPr/>
                  </pic:nvPicPr>
                  <pic:blipFill>
                    <a:blip r:embed="rId26">
                      <a:extLst>
                        <a:ext uri="{28A0092B-C50C-407E-A947-70E740481C1C}">
                          <a14:useLocalDpi xmlns:a14="http://schemas.microsoft.com/office/drawing/2010/main" val="0"/>
                        </a:ext>
                      </a:extLst>
                    </a:blip>
                    <a:stretch>
                      <a:fillRect/>
                    </a:stretch>
                  </pic:blipFill>
                  <pic:spPr>
                    <a:xfrm>
                      <a:off x="0" y="0"/>
                      <a:ext cx="6645910" cy="4728845"/>
                    </a:xfrm>
                    <a:prstGeom prst="rect">
                      <a:avLst/>
                    </a:prstGeom>
                  </pic:spPr>
                </pic:pic>
              </a:graphicData>
            </a:graphic>
          </wp:anchor>
        </w:drawing>
      </w:r>
    </w:p>
    <w:p w14:paraId="42E52794" w14:textId="77777777" w:rsidR="007762BF" w:rsidRPr="0078136B" w:rsidRDefault="007762BF">
      <w:pPr>
        <w:rPr>
          <w:noProof/>
          <w:lang w:val="en-GB"/>
        </w:rPr>
        <w:sectPr w:rsidR="007762BF" w:rsidRPr="0078136B" w:rsidSect="00263CD4">
          <w:pgSz w:w="11906" w:h="16838" w:code="9"/>
          <w:pgMar w:top="720" w:right="720" w:bottom="720" w:left="720" w:header="288" w:footer="288" w:gutter="0"/>
          <w:cols w:space="720"/>
          <w:titlePg/>
          <w:docGrid w:linePitch="360"/>
        </w:sectPr>
      </w:pPr>
    </w:p>
    <w:p w14:paraId="6C2C3D78" w14:textId="20FD7021" w:rsidR="00114118" w:rsidRPr="0078136B" w:rsidRDefault="0092245B">
      <w:pPr>
        <w:rPr>
          <w:noProof/>
          <w:lang w:val="en-GB"/>
        </w:rPr>
      </w:pPr>
      <w:r>
        <w:rPr>
          <w:noProof/>
          <w:lang w:val="en-GB"/>
        </w:rPr>
        <w:lastRenderedPageBreak/>
        <w:drawing>
          <wp:anchor distT="0" distB="0" distL="114300" distR="114300" simplePos="0" relativeHeight="251660288" behindDoc="0" locked="0" layoutInCell="1" allowOverlap="1" wp14:anchorId="35C352C4" wp14:editId="5BE01894">
            <wp:simplePos x="0" y="0"/>
            <wp:positionH relativeFrom="column">
              <wp:posOffset>0</wp:posOffset>
            </wp:positionH>
            <wp:positionV relativeFrom="paragraph">
              <wp:posOffset>4732655</wp:posOffset>
            </wp:positionV>
            <wp:extent cx="6645910" cy="5041265"/>
            <wp:effectExtent l="0" t="0" r="0" b="635"/>
            <wp:wrapTopAndBottom/>
            <wp:docPr id="9999924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992434" name="Picture 999992434"/>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645910" cy="5041265"/>
                    </a:xfrm>
                    <a:prstGeom prst="rect">
                      <a:avLst/>
                    </a:prstGeom>
                  </pic:spPr>
                </pic:pic>
              </a:graphicData>
            </a:graphic>
          </wp:anchor>
        </w:drawing>
      </w:r>
    </w:p>
    <w:tbl>
      <w:tblPr>
        <w:tblW w:w="10800" w:type="dxa"/>
        <w:tblLayout w:type="fixed"/>
        <w:tblLook w:val="0600" w:firstRow="0" w:lastRow="0" w:firstColumn="0" w:lastColumn="0" w:noHBand="1" w:noVBand="1"/>
      </w:tblPr>
      <w:tblGrid>
        <w:gridCol w:w="3600"/>
        <w:gridCol w:w="7200"/>
      </w:tblGrid>
      <w:tr w:rsidR="0015336E" w:rsidRPr="0078136B" w14:paraId="52909DF9" w14:textId="77777777" w:rsidTr="516F4BC2">
        <w:trPr>
          <w:trHeight w:val="432"/>
        </w:trPr>
        <w:tc>
          <w:tcPr>
            <w:tcW w:w="3600" w:type="dxa"/>
          </w:tcPr>
          <w:p w14:paraId="783F033A" w14:textId="77777777" w:rsidR="0015336E" w:rsidRPr="0078136B" w:rsidRDefault="0015336E" w:rsidP="005947BE">
            <w:pPr>
              <w:rPr>
                <w:noProof/>
                <w:lang w:val="en-GB"/>
              </w:rPr>
            </w:pPr>
          </w:p>
        </w:tc>
        <w:tc>
          <w:tcPr>
            <w:tcW w:w="7200" w:type="dxa"/>
          </w:tcPr>
          <w:p w14:paraId="246BB1CC" w14:textId="12FD1D13" w:rsidR="0015336E" w:rsidRPr="0078136B" w:rsidRDefault="0015336E" w:rsidP="005947BE"/>
        </w:tc>
      </w:tr>
    </w:tbl>
    <w:tbl>
      <w:tblPr>
        <w:tblW w:w="0" w:type="auto"/>
        <w:tblLook w:val="0600" w:firstRow="0" w:lastRow="0" w:firstColumn="0" w:lastColumn="0" w:noHBand="1" w:noVBand="1"/>
      </w:tblPr>
      <w:tblGrid>
        <w:gridCol w:w="10466"/>
      </w:tblGrid>
      <w:tr w:rsidR="7C182A4F" w14:paraId="6F60E76E" w14:textId="77777777" w:rsidTr="7C182A4F">
        <w:trPr>
          <w:trHeight w:val="1440"/>
        </w:trPr>
        <w:tc>
          <w:tcPr>
            <w:tcW w:w="10466" w:type="dxa"/>
          </w:tcPr>
          <w:p w14:paraId="551B7FD4" w14:textId="7167882D" w:rsidR="7C182A4F" w:rsidRDefault="7C182A4F" w:rsidP="7C182A4F">
            <w:pPr>
              <w:pStyle w:val="Heading2"/>
              <w:rPr>
                <w:rFonts w:ascii="Arial" w:eastAsia="Arial" w:hAnsi="Arial" w:cs="Arial"/>
                <w:b/>
                <w:bCs/>
                <w:noProof/>
                <w:sz w:val="40"/>
                <w:szCs w:val="40"/>
                <w:lang w:val="en-GB"/>
              </w:rPr>
            </w:pPr>
          </w:p>
        </w:tc>
      </w:tr>
      <w:tr w:rsidR="7C182A4F" w14:paraId="514FFAB0" w14:textId="77777777" w:rsidTr="7C182A4F">
        <w:trPr>
          <w:trHeight w:val="1440"/>
        </w:trPr>
        <w:tc>
          <w:tcPr>
            <w:tcW w:w="10466" w:type="dxa"/>
          </w:tcPr>
          <w:p w14:paraId="22E3E2D0" w14:textId="102957C7" w:rsidR="7C182A4F" w:rsidRDefault="7C182A4F" w:rsidP="7C182A4F">
            <w:pPr>
              <w:pStyle w:val="Heading2"/>
              <w:rPr>
                <w:rFonts w:ascii="Arial" w:eastAsia="Arial" w:hAnsi="Arial" w:cs="Arial"/>
                <w:b/>
                <w:bCs/>
                <w:noProof/>
                <w:sz w:val="40"/>
                <w:szCs w:val="40"/>
                <w:lang w:val="en-GB"/>
              </w:rPr>
            </w:pPr>
          </w:p>
        </w:tc>
      </w:tr>
      <w:tr w:rsidR="7C182A4F" w14:paraId="02D64D23" w14:textId="77777777" w:rsidTr="7C182A4F">
        <w:trPr>
          <w:trHeight w:val="1440"/>
        </w:trPr>
        <w:tc>
          <w:tcPr>
            <w:tcW w:w="10466" w:type="dxa"/>
          </w:tcPr>
          <w:p w14:paraId="609A617F" w14:textId="29276697" w:rsidR="7C182A4F" w:rsidRDefault="7C182A4F" w:rsidP="7C182A4F">
            <w:pPr>
              <w:pStyle w:val="Heading2"/>
              <w:rPr>
                <w:rFonts w:ascii="Arial" w:eastAsia="Arial" w:hAnsi="Arial" w:cs="Arial"/>
                <w:b/>
                <w:bCs/>
                <w:noProof/>
                <w:sz w:val="40"/>
                <w:szCs w:val="40"/>
                <w:lang w:val="en-GB"/>
              </w:rPr>
            </w:pPr>
          </w:p>
        </w:tc>
      </w:tr>
      <w:tr w:rsidR="7C182A4F" w14:paraId="1F6E89EE" w14:textId="77777777" w:rsidTr="7C182A4F">
        <w:trPr>
          <w:trHeight w:val="1656"/>
        </w:trPr>
        <w:tc>
          <w:tcPr>
            <w:tcW w:w="10466" w:type="dxa"/>
          </w:tcPr>
          <w:p w14:paraId="2BA5FB1F" w14:textId="6B5ACD74" w:rsidR="7C182A4F" w:rsidRDefault="7C182A4F" w:rsidP="7C182A4F">
            <w:pPr>
              <w:pStyle w:val="TableHeader"/>
              <w:rPr>
                <w:noProof/>
                <w:lang w:val="en-GB"/>
              </w:rPr>
            </w:pPr>
          </w:p>
        </w:tc>
      </w:tr>
    </w:tbl>
    <w:p w14:paraId="050765AA" w14:textId="77777777" w:rsidR="00C17936" w:rsidRPr="0078136B" w:rsidRDefault="00C17936" w:rsidP="7C182A4F">
      <w:pPr>
        <w:pStyle w:val="ListParagraph"/>
        <w:ind w:left="1080"/>
        <w:rPr>
          <w:noProof/>
          <w:sz w:val="52"/>
          <w:szCs w:val="52"/>
          <w:lang w:val="en-GB"/>
        </w:rPr>
      </w:pPr>
    </w:p>
    <w:p w14:paraId="67CD9496" w14:textId="272834E8" w:rsidR="00C17936" w:rsidRPr="0078136B" w:rsidRDefault="00C17936">
      <w:pPr>
        <w:rPr>
          <w:noProof/>
          <w:lang w:val="en-GB"/>
        </w:rPr>
        <w:sectPr w:rsidR="00C17936" w:rsidRPr="0078136B" w:rsidSect="00263CD4">
          <w:pgSz w:w="11906" w:h="16838" w:code="9"/>
          <w:pgMar w:top="720" w:right="720" w:bottom="720" w:left="720" w:header="288" w:footer="288" w:gutter="0"/>
          <w:cols w:space="720"/>
          <w:titlePg/>
          <w:docGrid w:linePitch="360"/>
        </w:sectPr>
      </w:pPr>
    </w:p>
    <w:p w14:paraId="54CA37CD" w14:textId="154D0005" w:rsidR="005F350F" w:rsidRPr="0078136B" w:rsidRDefault="0092245B">
      <w:pPr>
        <w:rPr>
          <w:noProof/>
          <w:lang w:val="en-GB"/>
        </w:rPr>
      </w:pPr>
      <w:r>
        <w:rPr>
          <w:noProof/>
          <w:lang w:val="en-GB"/>
        </w:rPr>
        <w:lastRenderedPageBreak/>
        <w:drawing>
          <wp:anchor distT="0" distB="0" distL="114300" distR="114300" simplePos="0" relativeHeight="251662336" behindDoc="0" locked="0" layoutInCell="1" allowOverlap="1" wp14:anchorId="46068594" wp14:editId="456C03F1">
            <wp:simplePos x="0" y="0"/>
            <wp:positionH relativeFrom="column">
              <wp:posOffset>0</wp:posOffset>
            </wp:positionH>
            <wp:positionV relativeFrom="paragraph">
              <wp:posOffset>4315460</wp:posOffset>
            </wp:positionV>
            <wp:extent cx="6645910" cy="4149725"/>
            <wp:effectExtent l="0" t="0" r="0" b="3175"/>
            <wp:wrapTopAndBottom/>
            <wp:docPr id="11347492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49260" name="Picture 113474926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645910" cy="4149725"/>
                    </a:xfrm>
                    <a:prstGeom prst="rect">
                      <a:avLst/>
                    </a:prstGeom>
                  </pic:spPr>
                </pic:pic>
              </a:graphicData>
            </a:graphic>
          </wp:anchor>
        </w:drawing>
      </w:r>
    </w:p>
    <w:p w14:paraId="18C99DB9" w14:textId="77777777" w:rsidR="007762BF" w:rsidRPr="0078136B" w:rsidRDefault="007762BF">
      <w:pPr>
        <w:rPr>
          <w:noProof/>
          <w:lang w:val="en-GB"/>
        </w:rPr>
      </w:pPr>
    </w:p>
    <w:p w14:paraId="09B48CC4" w14:textId="77777777" w:rsidR="00FE44CB" w:rsidRPr="0078136B" w:rsidRDefault="00FE44CB">
      <w:pPr>
        <w:rPr>
          <w:noProof/>
          <w:lang w:val="en-GB"/>
        </w:rPr>
        <w:sectPr w:rsidR="00FE44CB" w:rsidRPr="0078136B" w:rsidSect="00263CD4">
          <w:pgSz w:w="11906" w:h="16838" w:code="9"/>
          <w:pgMar w:top="720" w:right="720" w:bottom="720" w:left="720" w:header="288" w:footer="288" w:gutter="0"/>
          <w:cols w:space="720"/>
          <w:titlePg/>
          <w:docGrid w:linePitch="360"/>
        </w:sectPr>
      </w:pPr>
    </w:p>
    <w:p w14:paraId="2E6BF59B" w14:textId="0DECC6C9" w:rsidR="00E44F45" w:rsidRPr="00E62A57" w:rsidRDefault="0092245B" w:rsidP="6487D113">
      <w:pPr>
        <w:rPr>
          <w:noProof/>
          <w:lang w:val="en-GB"/>
        </w:rPr>
      </w:pPr>
      <w:r>
        <w:rPr>
          <w:noProof/>
          <w:lang w:val="en-GB"/>
        </w:rPr>
        <w:lastRenderedPageBreak/>
        <w:drawing>
          <wp:anchor distT="0" distB="0" distL="114300" distR="114300" simplePos="0" relativeHeight="251661312" behindDoc="0" locked="0" layoutInCell="1" allowOverlap="1" wp14:anchorId="4F92C0F2" wp14:editId="4A695198">
            <wp:simplePos x="0" y="0"/>
            <wp:positionH relativeFrom="column">
              <wp:posOffset>0</wp:posOffset>
            </wp:positionH>
            <wp:positionV relativeFrom="paragraph">
              <wp:posOffset>4796155</wp:posOffset>
            </wp:positionV>
            <wp:extent cx="6645910" cy="4978400"/>
            <wp:effectExtent l="0" t="0" r="0" b="0"/>
            <wp:wrapTopAndBottom/>
            <wp:docPr id="8038945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894505" name="Picture 80389450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45910" cy="4978400"/>
                    </a:xfrm>
                    <a:prstGeom prst="rect">
                      <a:avLst/>
                    </a:prstGeom>
                  </pic:spPr>
                </pic:pic>
              </a:graphicData>
            </a:graphic>
          </wp:anchor>
        </w:drawing>
      </w:r>
    </w:p>
    <w:sectPr w:rsidR="00E44F45" w:rsidRPr="00E62A57" w:rsidSect="00263CD4">
      <w:pgSz w:w="11906" w:h="16838" w:code="9"/>
      <w:pgMar w:top="720" w:right="720" w:bottom="720" w:left="720" w:header="288" w:footer="28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B140C8" w14:textId="77777777" w:rsidR="001C18AA" w:rsidRDefault="001C18AA" w:rsidP="006B633A">
      <w:r>
        <w:separator/>
      </w:r>
    </w:p>
  </w:endnote>
  <w:endnote w:type="continuationSeparator" w:id="0">
    <w:p w14:paraId="04912583" w14:textId="77777777" w:rsidR="001C18AA" w:rsidRDefault="001C18AA" w:rsidP="006B63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A42E64" w14:textId="77777777" w:rsidR="006B633A" w:rsidRPr="006F5A91" w:rsidRDefault="0092245B" w:rsidP="006F5A91">
    <w:pPr>
      <w:pStyle w:val="Footer"/>
    </w:pPr>
    <w:sdt>
      <w:sdtPr>
        <w:rPr>
          <w:rFonts w:ascii="Calibri" w:hAnsi="Calibri" w:cs="Calibri"/>
          <w:color w:val="000000"/>
          <w:lang w:val="en-AU"/>
        </w:rPr>
        <w:id w:val="566458770"/>
        <w:placeholder>
          <w:docPart w:val="AEF53E89E889CE49A10785657A261E16"/>
        </w:placeholder>
        <w:temporary/>
        <w15:appearance w15:val="hidden"/>
      </w:sdtPr>
      <w:sdtEndPr>
        <w:rPr>
          <w:lang w:val="en-US"/>
        </w:rPr>
      </w:sdtEndPr>
      <w:sdtContent>
        <w:r w:rsidR="006F5A91" w:rsidRPr="004048B0">
          <w:rPr>
            <w:rFonts w:ascii="Calibri" w:eastAsia="Calibri" w:hAnsi="Calibri" w:cs="Calibri"/>
            <w:color w:val="000000"/>
            <w:lang w:val="en-GB" w:bidi="en-GB"/>
          </w:rPr>
          <w:t>ANNUAL REVIEW</w:t>
        </w:r>
      </w:sdtContent>
    </w:sdt>
    <w:r w:rsidR="006F5A91" w:rsidRPr="004048B0">
      <w:rPr>
        <w:rFonts w:ascii="Calibri" w:eastAsia="Calibri" w:hAnsi="Calibri" w:cs="Calibri"/>
        <w:color w:val="000000"/>
        <w:lang w:val="en-GB" w:bidi="en-GB"/>
      </w:rPr>
      <w:t xml:space="preserve"> | </w:t>
    </w:r>
    <w:sdt>
      <w:sdtPr>
        <w:id w:val="527454104"/>
        <w:docPartObj>
          <w:docPartGallery w:val="Page Numbers (Bottom of Page)"/>
          <w:docPartUnique/>
        </w:docPartObj>
      </w:sdtPr>
      <w:sdtEndPr>
        <w:rPr>
          <w:noProof/>
        </w:rPr>
      </w:sdtEndPr>
      <w:sdtContent>
        <w:r w:rsidR="006F5A91">
          <w:rPr>
            <w:lang w:val="en-GB" w:bidi="en-GB"/>
          </w:rPr>
          <w:fldChar w:fldCharType="begin"/>
        </w:r>
        <w:r w:rsidR="006F5A91">
          <w:rPr>
            <w:lang w:val="en-GB" w:bidi="en-GB"/>
          </w:rPr>
          <w:instrText xml:space="preserve"> PAGE   \* MERGEFORMAT </w:instrText>
        </w:r>
        <w:r w:rsidR="006F5A91">
          <w:rPr>
            <w:lang w:val="en-GB" w:bidi="en-GB"/>
          </w:rPr>
          <w:fldChar w:fldCharType="separate"/>
        </w:r>
        <w:r w:rsidR="005431C3">
          <w:rPr>
            <w:noProof/>
            <w:lang w:val="en-GB" w:bidi="en-GB"/>
          </w:rPr>
          <w:t>7</w:t>
        </w:r>
        <w:r w:rsidR="006F5A91">
          <w:rPr>
            <w:noProof/>
            <w:lang w:val="en-GB" w:bidi="en-GB"/>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59BBBF" w14:textId="77777777" w:rsidR="006F5A91" w:rsidRPr="0078136B" w:rsidRDefault="0092245B" w:rsidP="006F5A91">
    <w:pPr>
      <w:pStyle w:val="Footer"/>
      <w:rPr>
        <w:noProof/>
        <w:lang w:val="en-GB"/>
      </w:rPr>
    </w:pPr>
    <w:sdt>
      <w:sdtPr>
        <w:rPr>
          <w:rFonts w:ascii="Calibri" w:hAnsi="Calibri" w:cs="Calibri"/>
          <w:noProof/>
          <w:color w:val="000000"/>
          <w:lang w:val="en-GB"/>
        </w:rPr>
        <w:id w:val="1305126051"/>
        <w:placeholder>
          <w:docPart w:val="488F6F707AF6D34ABCC731756979587E"/>
        </w:placeholder>
        <w:temporary/>
        <w15:appearance w15:val="hidden"/>
      </w:sdtPr>
      <w:sdtEndPr/>
      <w:sdtContent>
        <w:r w:rsidR="006F5A91" w:rsidRPr="0078136B">
          <w:rPr>
            <w:rFonts w:ascii="Calibri" w:eastAsia="Calibri" w:hAnsi="Calibri" w:cs="Calibri"/>
            <w:noProof/>
            <w:color w:val="000000"/>
            <w:lang w:val="en-GB" w:bidi="en-GB"/>
          </w:rPr>
          <w:t>ANNUAL REVIEW</w:t>
        </w:r>
      </w:sdtContent>
    </w:sdt>
    <w:r w:rsidR="006F5A91" w:rsidRPr="0078136B">
      <w:rPr>
        <w:rFonts w:ascii="Calibri" w:eastAsia="Calibri" w:hAnsi="Calibri" w:cs="Calibri"/>
        <w:noProof/>
        <w:color w:val="000000"/>
        <w:lang w:val="en-GB" w:bidi="en-GB"/>
      </w:rPr>
      <w:t xml:space="preserve"> | </w:t>
    </w:r>
    <w:sdt>
      <w:sdtPr>
        <w:rPr>
          <w:noProof/>
          <w:lang w:val="en-GB"/>
        </w:rPr>
        <w:id w:val="-1730069208"/>
        <w:docPartObj>
          <w:docPartGallery w:val="Page Numbers (Bottom of Page)"/>
          <w:docPartUnique/>
        </w:docPartObj>
      </w:sdtPr>
      <w:sdtEndPr/>
      <w:sdtContent>
        <w:r w:rsidR="006F5A91" w:rsidRPr="0078136B">
          <w:rPr>
            <w:noProof/>
            <w:lang w:val="en-GB" w:bidi="en-GB"/>
          </w:rPr>
          <w:fldChar w:fldCharType="begin"/>
        </w:r>
        <w:r w:rsidR="006F5A91" w:rsidRPr="0078136B">
          <w:rPr>
            <w:noProof/>
            <w:lang w:val="en-GB" w:bidi="en-GB"/>
          </w:rPr>
          <w:instrText xml:space="preserve"> PAGE   \* MERGEFORMAT </w:instrText>
        </w:r>
        <w:r w:rsidR="006F5A91" w:rsidRPr="0078136B">
          <w:rPr>
            <w:noProof/>
            <w:lang w:val="en-GB" w:bidi="en-GB"/>
          </w:rPr>
          <w:fldChar w:fldCharType="separate"/>
        </w:r>
        <w:r w:rsidR="005431C3" w:rsidRPr="0078136B">
          <w:rPr>
            <w:noProof/>
            <w:lang w:val="en-GB" w:bidi="en-GB"/>
          </w:rPr>
          <w:t>6</w:t>
        </w:r>
        <w:r w:rsidR="006F5A91" w:rsidRPr="0078136B">
          <w:rPr>
            <w:noProof/>
            <w:lang w:val="en-GB" w:bidi="en-GB"/>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2CBBFD" w14:textId="77777777" w:rsidR="001C18AA" w:rsidRDefault="001C18AA" w:rsidP="006B633A">
      <w:r>
        <w:separator/>
      </w:r>
    </w:p>
  </w:footnote>
  <w:footnote w:type="continuationSeparator" w:id="0">
    <w:p w14:paraId="5E63D9CA" w14:textId="77777777" w:rsidR="001C18AA" w:rsidRDefault="001C18AA" w:rsidP="006B633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FC5C74"/>
    <w:multiLevelType w:val="hybridMultilevel"/>
    <w:tmpl w:val="3C38AA5E"/>
    <w:lvl w:ilvl="0" w:tplc="E81E501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4B05628"/>
    <w:multiLevelType w:val="hybridMultilevel"/>
    <w:tmpl w:val="07303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79D0FFE"/>
    <w:multiLevelType w:val="hybridMultilevel"/>
    <w:tmpl w:val="755E11E0"/>
    <w:lvl w:ilvl="0" w:tplc="BA025B48">
      <w:start w:val="1"/>
      <w:numFmt w:val="bullet"/>
      <w:pStyle w:val="Bullets"/>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 w15:restartNumberingAfterBreak="0">
    <w:nsid w:val="1CE822E3"/>
    <w:multiLevelType w:val="hybridMultilevel"/>
    <w:tmpl w:val="C1D48798"/>
    <w:lvl w:ilvl="0" w:tplc="FFFFFFFF">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40E3093"/>
    <w:multiLevelType w:val="hybridMultilevel"/>
    <w:tmpl w:val="6AF0F270"/>
    <w:lvl w:ilvl="0" w:tplc="FFFFFFFF">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B0318DC"/>
    <w:multiLevelType w:val="hybridMultilevel"/>
    <w:tmpl w:val="9D402158"/>
    <w:lvl w:ilvl="0" w:tplc="E81E501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C5E1A36"/>
    <w:multiLevelType w:val="hybridMultilevel"/>
    <w:tmpl w:val="97B0DB08"/>
    <w:lvl w:ilvl="0" w:tplc="E81E501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89645E0"/>
    <w:multiLevelType w:val="hybridMultilevel"/>
    <w:tmpl w:val="C0B2E568"/>
    <w:lvl w:ilvl="0" w:tplc="E81E501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A8E674F"/>
    <w:multiLevelType w:val="hybridMultilevel"/>
    <w:tmpl w:val="0100A7AC"/>
    <w:lvl w:ilvl="0" w:tplc="E81E501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6241068">
    <w:abstractNumId w:val="1"/>
  </w:num>
  <w:num w:numId="2" w16cid:durableId="923685062">
    <w:abstractNumId w:val="7"/>
  </w:num>
  <w:num w:numId="3" w16cid:durableId="866942674">
    <w:abstractNumId w:val="0"/>
  </w:num>
  <w:num w:numId="4" w16cid:durableId="2042511911">
    <w:abstractNumId w:val="6"/>
  </w:num>
  <w:num w:numId="5" w16cid:durableId="439377295">
    <w:abstractNumId w:val="8"/>
  </w:num>
  <w:num w:numId="6" w16cid:durableId="61610123">
    <w:abstractNumId w:val="5"/>
  </w:num>
  <w:num w:numId="7" w16cid:durableId="1031801847">
    <w:abstractNumId w:val="2"/>
  </w:num>
  <w:num w:numId="8" w16cid:durableId="145628447">
    <w:abstractNumId w:val="3"/>
  </w:num>
  <w:num w:numId="9" w16cid:durableId="101522548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8"/>
  <w:removePersonalInformation/>
  <w:removeDateAndTime/>
  <w:displayBackgroundShape/>
  <w:proofState w:spelling="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TczsjQxMDW1NLIwMzNQ0lEKTi0uzszPAykwrAUAEtC2ZiwAAAA="/>
  </w:docVars>
  <w:rsids>
    <w:rsidRoot w:val="0030132A"/>
    <w:rsid w:val="00011C7F"/>
    <w:rsid w:val="00017F01"/>
    <w:rsid w:val="000227CA"/>
    <w:rsid w:val="000239FD"/>
    <w:rsid w:val="000267F9"/>
    <w:rsid w:val="000338EF"/>
    <w:rsid w:val="000374B8"/>
    <w:rsid w:val="000378D7"/>
    <w:rsid w:val="000504EC"/>
    <w:rsid w:val="00051294"/>
    <w:rsid w:val="00051B60"/>
    <w:rsid w:val="00056A5E"/>
    <w:rsid w:val="00056AF4"/>
    <w:rsid w:val="00056F25"/>
    <w:rsid w:val="00060117"/>
    <w:rsid w:val="00061D65"/>
    <w:rsid w:val="0006246E"/>
    <w:rsid w:val="00064622"/>
    <w:rsid w:val="00080119"/>
    <w:rsid w:val="00082390"/>
    <w:rsid w:val="000834BB"/>
    <w:rsid w:val="000842C3"/>
    <w:rsid w:val="00086808"/>
    <w:rsid w:val="00087ED2"/>
    <w:rsid w:val="000936E3"/>
    <w:rsid w:val="0009505B"/>
    <w:rsid w:val="000A0187"/>
    <w:rsid w:val="000A49E4"/>
    <w:rsid w:val="000B2E3E"/>
    <w:rsid w:val="000B4A1B"/>
    <w:rsid w:val="000B4E23"/>
    <w:rsid w:val="000C0AFA"/>
    <w:rsid w:val="000D06AB"/>
    <w:rsid w:val="000D1D83"/>
    <w:rsid w:val="000D1DA3"/>
    <w:rsid w:val="000D50F4"/>
    <w:rsid w:val="000D51C7"/>
    <w:rsid w:val="000D79A1"/>
    <w:rsid w:val="000E7BCE"/>
    <w:rsid w:val="000F1B24"/>
    <w:rsid w:val="00100EA6"/>
    <w:rsid w:val="0010133A"/>
    <w:rsid w:val="001105A1"/>
    <w:rsid w:val="00110D36"/>
    <w:rsid w:val="00114118"/>
    <w:rsid w:val="00116D09"/>
    <w:rsid w:val="00117CE8"/>
    <w:rsid w:val="00120EDB"/>
    <w:rsid w:val="00122D73"/>
    <w:rsid w:val="0012376E"/>
    <w:rsid w:val="00124EF0"/>
    <w:rsid w:val="001333B6"/>
    <w:rsid w:val="00133F58"/>
    <w:rsid w:val="001342A9"/>
    <w:rsid w:val="001438C3"/>
    <w:rsid w:val="0015336E"/>
    <w:rsid w:val="0015493B"/>
    <w:rsid w:val="001568E6"/>
    <w:rsid w:val="00170892"/>
    <w:rsid w:val="001812E2"/>
    <w:rsid w:val="001877A1"/>
    <w:rsid w:val="00191B9F"/>
    <w:rsid w:val="0019405A"/>
    <w:rsid w:val="001A3275"/>
    <w:rsid w:val="001B4DD8"/>
    <w:rsid w:val="001C18AA"/>
    <w:rsid w:val="001C52F2"/>
    <w:rsid w:val="001C656E"/>
    <w:rsid w:val="001C7B86"/>
    <w:rsid w:val="001D0839"/>
    <w:rsid w:val="001D0D28"/>
    <w:rsid w:val="001D5EC6"/>
    <w:rsid w:val="001E1479"/>
    <w:rsid w:val="001E17E9"/>
    <w:rsid w:val="001E29B5"/>
    <w:rsid w:val="001E2FD9"/>
    <w:rsid w:val="001F4B99"/>
    <w:rsid w:val="001F5A84"/>
    <w:rsid w:val="001F5BFC"/>
    <w:rsid w:val="001F65DC"/>
    <w:rsid w:val="002109C4"/>
    <w:rsid w:val="002155E0"/>
    <w:rsid w:val="00217102"/>
    <w:rsid w:val="002218A8"/>
    <w:rsid w:val="002229EF"/>
    <w:rsid w:val="00231A3E"/>
    <w:rsid w:val="0023407A"/>
    <w:rsid w:val="002345D6"/>
    <w:rsid w:val="00237098"/>
    <w:rsid w:val="00237487"/>
    <w:rsid w:val="00237741"/>
    <w:rsid w:val="0023776B"/>
    <w:rsid w:val="00247916"/>
    <w:rsid w:val="00252183"/>
    <w:rsid w:val="002603A1"/>
    <w:rsid w:val="00263CD4"/>
    <w:rsid w:val="002658AD"/>
    <w:rsid w:val="00265965"/>
    <w:rsid w:val="002722BA"/>
    <w:rsid w:val="0027432C"/>
    <w:rsid w:val="00276A77"/>
    <w:rsid w:val="002803B6"/>
    <w:rsid w:val="0028344C"/>
    <w:rsid w:val="002A0E38"/>
    <w:rsid w:val="002A1D7C"/>
    <w:rsid w:val="002B1F43"/>
    <w:rsid w:val="002B4B4D"/>
    <w:rsid w:val="002B548F"/>
    <w:rsid w:val="002C7F0E"/>
    <w:rsid w:val="002D4125"/>
    <w:rsid w:val="002D631A"/>
    <w:rsid w:val="002E2207"/>
    <w:rsid w:val="002E25F6"/>
    <w:rsid w:val="002F47B7"/>
    <w:rsid w:val="0030132A"/>
    <w:rsid w:val="00302897"/>
    <w:rsid w:val="00322D7E"/>
    <w:rsid w:val="00324B19"/>
    <w:rsid w:val="00331CBA"/>
    <w:rsid w:val="00332C30"/>
    <w:rsid w:val="00333597"/>
    <w:rsid w:val="00335CCE"/>
    <w:rsid w:val="003423A0"/>
    <w:rsid w:val="00347EBA"/>
    <w:rsid w:val="003512DE"/>
    <w:rsid w:val="003547CA"/>
    <w:rsid w:val="00354BCE"/>
    <w:rsid w:val="00357ADE"/>
    <w:rsid w:val="00361CFD"/>
    <w:rsid w:val="00361F58"/>
    <w:rsid w:val="0036639D"/>
    <w:rsid w:val="00366CF6"/>
    <w:rsid w:val="00371B32"/>
    <w:rsid w:val="00376D89"/>
    <w:rsid w:val="00381902"/>
    <w:rsid w:val="00383157"/>
    <w:rsid w:val="003865AB"/>
    <w:rsid w:val="003875EC"/>
    <w:rsid w:val="00393D5B"/>
    <w:rsid w:val="00395896"/>
    <w:rsid w:val="00396A0D"/>
    <w:rsid w:val="003A11EC"/>
    <w:rsid w:val="003A28F6"/>
    <w:rsid w:val="003A2D7E"/>
    <w:rsid w:val="003A545C"/>
    <w:rsid w:val="003A6140"/>
    <w:rsid w:val="003A6814"/>
    <w:rsid w:val="003B1B45"/>
    <w:rsid w:val="003B78A5"/>
    <w:rsid w:val="003D09F0"/>
    <w:rsid w:val="003D2A97"/>
    <w:rsid w:val="003D3F30"/>
    <w:rsid w:val="003F1069"/>
    <w:rsid w:val="003F4D3B"/>
    <w:rsid w:val="003F7E88"/>
    <w:rsid w:val="004048B0"/>
    <w:rsid w:val="00405CB8"/>
    <w:rsid w:val="004107DB"/>
    <w:rsid w:val="00416563"/>
    <w:rsid w:val="00416AC4"/>
    <w:rsid w:val="00417D0A"/>
    <w:rsid w:val="0042076A"/>
    <w:rsid w:val="00424C2C"/>
    <w:rsid w:val="004261B8"/>
    <w:rsid w:val="004314C6"/>
    <w:rsid w:val="0043417C"/>
    <w:rsid w:val="0043454D"/>
    <w:rsid w:val="004348A8"/>
    <w:rsid w:val="00435701"/>
    <w:rsid w:val="0043758D"/>
    <w:rsid w:val="00442AE4"/>
    <w:rsid w:val="00450ECB"/>
    <w:rsid w:val="00450F88"/>
    <w:rsid w:val="0045135A"/>
    <w:rsid w:val="004534B7"/>
    <w:rsid w:val="004535F0"/>
    <w:rsid w:val="00455E2B"/>
    <w:rsid w:val="00456B9E"/>
    <w:rsid w:val="00472C64"/>
    <w:rsid w:val="00474CB8"/>
    <w:rsid w:val="00481F88"/>
    <w:rsid w:val="0049453B"/>
    <w:rsid w:val="00494BE8"/>
    <w:rsid w:val="00495627"/>
    <w:rsid w:val="00497589"/>
    <w:rsid w:val="00497DF7"/>
    <w:rsid w:val="004A1E44"/>
    <w:rsid w:val="004A4C49"/>
    <w:rsid w:val="004C4BE2"/>
    <w:rsid w:val="004C67A3"/>
    <w:rsid w:val="004D4384"/>
    <w:rsid w:val="004D4B7B"/>
    <w:rsid w:val="004F1004"/>
    <w:rsid w:val="004F1988"/>
    <w:rsid w:val="004F458D"/>
    <w:rsid w:val="004F73CE"/>
    <w:rsid w:val="004F7FE3"/>
    <w:rsid w:val="00500AC9"/>
    <w:rsid w:val="00504A84"/>
    <w:rsid w:val="005132FC"/>
    <w:rsid w:val="00515AED"/>
    <w:rsid w:val="00516138"/>
    <w:rsid w:val="00517D36"/>
    <w:rsid w:val="005218AA"/>
    <w:rsid w:val="00526D63"/>
    <w:rsid w:val="0053179B"/>
    <w:rsid w:val="005431C3"/>
    <w:rsid w:val="00547471"/>
    <w:rsid w:val="00553C83"/>
    <w:rsid w:val="00556315"/>
    <w:rsid w:val="00567266"/>
    <w:rsid w:val="00577C3C"/>
    <w:rsid w:val="00586D1B"/>
    <w:rsid w:val="00586D22"/>
    <w:rsid w:val="00587907"/>
    <w:rsid w:val="005908FE"/>
    <w:rsid w:val="005947BE"/>
    <w:rsid w:val="005A493C"/>
    <w:rsid w:val="005A5761"/>
    <w:rsid w:val="005A747E"/>
    <w:rsid w:val="005B0A30"/>
    <w:rsid w:val="005B116C"/>
    <w:rsid w:val="005B37D7"/>
    <w:rsid w:val="005B7A9D"/>
    <w:rsid w:val="005B7FDE"/>
    <w:rsid w:val="005C22B8"/>
    <w:rsid w:val="005D313F"/>
    <w:rsid w:val="005E19E3"/>
    <w:rsid w:val="005E5E53"/>
    <w:rsid w:val="005F350F"/>
    <w:rsid w:val="005F41EF"/>
    <w:rsid w:val="00600CA9"/>
    <w:rsid w:val="006013C2"/>
    <w:rsid w:val="00602C25"/>
    <w:rsid w:val="00605041"/>
    <w:rsid w:val="0061444D"/>
    <w:rsid w:val="006168D2"/>
    <w:rsid w:val="00620935"/>
    <w:rsid w:val="006209FB"/>
    <w:rsid w:val="00621631"/>
    <w:rsid w:val="00623803"/>
    <w:rsid w:val="00625029"/>
    <w:rsid w:val="00632FFA"/>
    <w:rsid w:val="00633470"/>
    <w:rsid w:val="00635335"/>
    <w:rsid w:val="0064029B"/>
    <w:rsid w:val="00643A29"/>
    <w:rsid w:val="00644935"/>
    <w:rsid w:val="00647E21"/>
    <w:rsid w:val="00654162"/>
    <w:rsid w:val="006551C3"/>
    <w:rsid w:val="00655551"/>
    <w:rsid w:val="006570EE"/>
    <w:rsid w:val="006578AF"/>
    <w:rsid w:val="00661A71"/>
    <w:rsid w:val="00663A1F"/>
    <w:rsid w:val="00670025"/>
    <w:rsid w:val="00672DD2"/>
    <w:rsid w:val="0067624A"/>
    <w:rsid w:val="00677510"/>
    <w:rsid w:val="00677BE9"/>
    <w:rsid w:val="00677FAF"/>
    <w:rsid w:val="00685B33"/>
    <w:rsid w:val="00685C51"/>
    <w:rsid w:val="006879BD"/>
    <w:rsid w:val="00692F3B"/>
    <w:rsid w:val="00693B9C"/>
    <w:rsid w:val="006975C5"/>
    <w:rsid w:val="006A1B99"/>
    <w:rsid w:val="006A2E0F"/>
    <w:rsid w:val="006A43D9"/>
    <w:rsid w:val="006A535D"/>
    <w:rsid w:val="006B21ED"/>
    <w:rsid w:val="006B48E0"/>
    <w:rsid w:val="006B633A"/>
    <w:rsid w:val="006C1A3A"/>
    <w:rsid w:val="006C2768"/>
    <w:rsid w:val="006C4E53"/>
    <w:rsid w:val="006D4D33"/>
    <w:rsid w:val="006D7E5A"/>
    <w:rsid w:val="006F5A91"/>
    <w:rsid w:val="007118CD"/>
    <w:rsid w:val="00715145"/>
    <w:rsid w:val="00716132"/>
    <w:rsid w:val="00717511"/>
    <w:rsid w:val="00720092"/>
    <w:rsid w:val="00725C07"/>
    <w:rsid w:val="0072626F"/>
    <w:rsid w:val="007273A8"/>
    <w:rsid w:val="00731200"/>
    <w:rsid w:val="007366D6"/>
    <w:rsid w:val="00747D69"/>
    <w:rsid w:val="00751CE6"/>
    <w:rsid w:val="007524D7"/>
    <w:rsid w:val="0075404B"/>
    <w:rsid w:val="00754E3B"/>
    <w:rsid w:val="00755713"/>
    <w:rsid w:val="0076462D"/>
    <w:rsid w:val="00773B64"/>
    <w:rsid w:val="007762BF"/>
    <w:rsid w:val="00777478"/>
    <w:rsid w:val="0078136B"/>
    <w:rsid w:val="007874BC"/>
    <w:rsid w:val="0079392B"/>
    <w:rsid w:val="0079407E"/>
    <w:rsid w:val="007946BE"/>
    <w:rsid w:val="007B14AF"/>
    <w:rsid w:val="007B2E61"/>
    <w:rsid w:val="007B4C1F"/>
    <w:rsid w:val="007B52F1"/>
    <w:rsid w:val="007B5595"/>
    <w:rsid w:val="007C1B13"/>
    <w:rsid w:val="007C5062"/>
    <w:rsid w:val="007D0BCF"/>
    <w:rsid w:val="007D3DFE"/>
    <w:rsid w:val="007D77E2"/>
    <w:rsid w:val="007E2AA1"/>
    <w:rsid w:val="007F3956"/>
    <w:rsid w:val="007F4A78"/>
    <w:rsid w:val="007F542B"/>
    <w:rsid w:val="008017E3"/>
    <w:rsid w:val="008040BE"/>
    <w:rsid w:val="008049B8"/>
    <w:rsid w:val="0081061D"/>
    <w:rsid w:val="00816D3F"/>
    <w:rsid w:val="00822930"/>
    <w:rsid w:val="008342D6"/>
    <w:rsid w:val="00837811"/>
    <w:rsid w:val="00846516"/>
    <w:rsid w:val="00847085"/>
    <w:rsid w:val="008514B4"/>
    <w:rsid w:val="00854FE9"/>
    <w:rsid w:val="00856C07"/>
    <w:rsid w:val="00857B55"/>
    <w:rsid w:val="00862844"/>
    <w:rsid w:val="00867AB3"/>
    <w:rsid w:val="00870E52"/>
    <w:rsid w:val="00872C00"/>
    <w:rsid w:val="00875C69"/>
    <w:rsid w:val="00875C84"/>
    <w:rsid w:val="008761A7"/>
    <w:rsid w:val="00880677"/>
    <w:rsid w:val="00883BF7"/>
    <w:rsid w:val="00884E39"/>
    <w:rsid w:val="008856B1"/>
    <w:rsid w:val="00891AD8"/>
    <w:rsid w:val="008920BB"/>
    <w:rsid w:val="008937EC"/>
    <w:rsid w:val="00893B93"/>
    <w:rsid w:val="00897DCE"/>
    <w:rsid w:val="008A2E6F"/>
    <w:rsid w:val="008A6EFF"/>
    <w:rsid w:val="008B1242"/>
    <w:rsid w:val="008B60A5"/>
    <w:rsid w:val="008B6330"/>
    <w:rsid w:val="008D07C5"/>
    <w:rsid w:val="008D4329"/>
    <w:rsid w:val="008D5987"/>
    <w:rsid w:val="008D71D6"/>
    <w:rsid w:val="008E6874"/>
    <w:rsid w:val="008F1ABD"/>
    <w:rsid w:val="008F1BD4"/>
    <w:rsid w:val="008F3E28"/>
    <w:rsid w:val="008F7DE0"/>
    <w:rsid w:val="0090222C"/>
    <w:rsid w:val="00906C28"/>
    <w:rsid w:val="00910AB9"/>
    <w:rsid w:val="00912991"/>
    <w:rsid w:val="00914956"/>
    <w:rsid w:val="00917559"/>
    <w:rsid w:val="00920A6E"/>
    <w:rsid w:val="0092245B"/>
    <w:rsid w:val="00922729"/>
    <w:rsid w:val="00924E88"/>
    <w:rsid w:val="009269CF"/>
    <w:rsid w:val="00932424"/>
    <w:rsid w:val="009359D0"/>
    <w:rsid w:val="009411F2"/>
    <w:rsid w:val="00946AA2"/>
    <w:rsid w:val="009527D4"/>
    <w:rsid w:val="00952F74"/>
    <w:rsid w:val="00954C8A"/>
    <w:rsid w:val="00962D30"/>
    <w:rsid w:val="00966595"/>
    <w:rsid w:val="009852BC"/>
    <w:rsid w:val="009874D9"/>
    <w:rsid w:val="00990C95"/>
    <w:rsid w:val="0099114D"/>
    <w:rsid w:val="009922D4"/>
    <w:rsid w:val="009A1DAA"/>
    <w:rsid w:val="009A622D"/>
    <w:rsid w:val="009A6C77"/>
    <w:rsid w:val="009A7B7C"/>
    <w:rsid w:val="009B38E4"/>
    <w:rsid w:val="009C1C87"/>
    <w:rsid w:val="009C3C13"/>
    <w:rsid w:val="009D0407"/>
    <w:rsid w:val="009D183D"/>
    <w:rsid w:val="009D1F8E"/>
    <w:rsid w:val="009D49B4"/>
    <w:rsid w:val="009E28E9"/>
    <w:rsid w:val="00A010B3"/>
    <w:rsid w:val="00A0307F"/>
    <w:rsid w:val="00A06303"/>
    <w:rsid w:val="00A12CCB"/>
    <w:rsid w:val="00A20041"/>
    <w:rsid w:val="00A21990"/>
    <w:rsid w:val="00A25B2E"/>
    <w:rsid w:val="00A33B7B"/>
    <w:rsid w:val="00A33E0D"/>
    <w:rsid w:val="00A354ED"/>
    <w:rsid w:val="00A4273D"/>
    <w:rsid w:val="00A4544F"/>
    <w:rsid w:val="00A518BE"/>
    <w:rsid w:val="00A53830"/>
    <w:rsid w:val="00A56FE6"/>
    <w:rsid w:val="00A62D33"/>
    <w:rsid w:val="00A71692"/>
    <w:rsid w:val="00A8793D"/>
    <w:rsid w:val="00A951FB"/>
    <w:rsid w:val="00AA17B6"/>
    <w:rsid w:val="00AA6C0A"/>
    <w:rsid w:val="00AC5896"/>
    <w:rsid w:val="00AD164C"/>
    <w:rsid w:val="00AD4F06"/>
    <w:rsid w:val="00AD65A8"/>
    <w:rsid w:val="00AE244C"/>
    <w:rsid w:val="00AE2890"/>
    <w:rsid w:val="00AE3D17"/>
    <w:rsid w:val="00AE5255"/>
    <w:rsid w:val="00AE6F29"/>
    <w:rsid w:val="00AF1286"/>
    <w:rsid w:val="00AF5DE6"/>
    <w:rsid w:val="00B00533"/>
    <w:rsid w:val="00B00C6E"/>
    <w:rsid w:val="00B04735"/>
    <w:rsid w:val="00B05BA2"/>
    <w:rsid w:val="00B101C5"/>
    <w:rsid w:val="00B11CC3"/>
    <w:rsid w:val="00B13CF5"/>
    <w:rsid w:val="00B164CC"/>
    <w:rsid w:val="00B16FB2"/>
    <w:rsid w:val="00B25685"/>
    <w:rsid w:val="00B33044"/>
    <w:rsid w:val="00B33BA9"/>
    <w:rsid w:val="00B36538"/>
    <w:rsid w:val="00B40754"/>
    <w:rsid w:val="00B43465"/>
    <w:rsid w:val="00B4432F"/>
    <w:rsid w:val="00B52088"/>
    <w:rsid w:val="00B527E2"/>
    <w:rsid w:val="00B54131"/>
    <w:rsid w:val="00B54817"/>
    <w:rsid w:val="00B60FB0"/>
    <w:rsid w:val="00B6266F"/>
    <w:rsid w:val="00B678B1"/>
    <w:rsid w:val="00B712E6"/>
    <w:rsid w:val="00B71316"/>
    <w:rsid w:val="00B76431"/>
    <w:rsid w:val="00B87557"/>
    <w:rsid w:val="00B95D01"/>
    <w:rsid w:val="00BA1279"/>
    <w:rsid w:val="00BA4317"/>
    <w:rsid w:val="00BA668D"/>
    <w:rsid w:val="00BB23E5"/>
    <w:rsid w:val="00BB33BB"/>
    <w:rsid w:val="00BB40B1"/>
    <w:rsid w:val="00BB4ABB"/>
    <w:rsid w:val="00BC5684"/>
    <w:rsid w:val="00BD4362"/>
    <w:rsid w:val="00BF3C60"/>
    <w:rsid w:val="00BF48C0"/>
    <w:rsid w:val="00BF7098"/>
    <w:rsid w:val="00BF7335"/>
    <w:rsid w:val="00BF7A9B"/>
    <w:rsid w:val="00C014F1"/>
    <w:rsid w:val="00C1008F"/>
    <w:rsid w:val="00C125C9"/>
    <w:rsid w:val="00C12C05"/>
    <w:rsid w:val="00C151CC"/>
    <w:rsid w:val="00C17936"/>
    <w:rsid w:val="00C267CF"/>
    <w:rsid w:val="00C267F5"/>
    <w:rsid w:val="00C27499"/>
    <w:rsid w:val="00C31793"/>
    <w:rsid w:val="00C32257"/>
    <w:rsid w:val="00C4032D"/>
    <w:rsid w:val="00C43AF7"/>
    <w:rsid w:val="00C47DCE"/>
    <w:rsid w:val="00C53E49"/>
    <w:rsid w:val="00C671B4"/>
    <w:rsid w:val="00C67996"/>
    <w:rsid w:val="00C67BE5"/>
    <w:rsid w:val="00C772AA"/>
    <w:rsid w:val="00C774FE"/>
    <w:rsid w:val="00C77D49"/>
    <w:rsid w:val="00C80837"/>
    <w:rsid w:val="00C82D9E"/>
    <w:rsid w:val="00C83710"/>
    <w:rsid w:val="00C86185"/>
    <w:rsid w:val="00C91409"/>
    <w:rsid w:val="00CB018E"/>
    <w:rsid w:val="00CC01FB"/>
    <w:rsid w:val="00CC06EF"/>
    <w:rsid w:val="00CC1FB7"/>
    <w:rsid w:val="00CC71C8"/>
    <w:rsid w:val="00CD3F8B"/>
    <w:rsid w:val="00CD786A"/>
    <w:rsid w:val="00CD7F84"/>
    <w:rsid w:val="00CE21FE"/>
    <w:rsid w:val="00CE481B"/>
    <w:rsid w:val="00CE5C1A"/>
    <w:rsid w:val="00CE6EFB"/>
    <w:rsid w:val="00CF6B02"/>
    <w:rsid w:val="00D1516A"/>
    <w:rsid w:val="00D20208"/>
    <w:rsid w:val="00D236E4"/>
    <w:rsid w:val="00D26642"/>
    <w:rsid w:val="00D369E2"/>
    <w:rsid w:val="00D37C6B"/>
    <w:rsid w:val="00D40B93"/>
    <w:rsid w:val="00D54D1B"/>
    <w:rsid w:val="00D631D3"/>
    <w:rsid w:val="00D70E35"/>
    <w:rsid w:val="00D7790D"/>
    <w:rsid w:val="00D80101"/>
    <w:rsid w:val="00D85ABB"/>
    <w:rsid w:val="00D908FF"/>
    <w:rsid w:val="00D96AEB"/>
    <w:rsid w:val="00DA07F4"/>
    <w:rsid w:val="00DA0896"/>
    <w:rsid w:val="00DC6FBC"/>
    <w:rsid w:val="00DD2C3C"/>
    <w:rsid w:val="00DE178D"/>
    <w:rsid w:val="00DE71E6"/>
    <w:rsid w:val="00DE74D9"/>
    <w:rsid w:val="00DF1644"/>
    <w:rsid w:val="00DF2D94"/>
    <w:rsid w:val="00DF48D4"/>
    <w:rsid w:val="00DF4F21"/>
    <w:rsid w:val="00E002C7"/>
    <w:rsid w:val="00E00AA3"/>
    <w:rsid w:val="00E01AC9"/>
    <w:rsid w:val="00E02CD1"/>
    <w:rsid w:val="00E04CB2"/>
    <w:rsid w:val="00E12035"/>
    <w:rsid w:val="00E151B1"/>
    <w:rsid w:val="00E21A8E"/>
    <w:rsid w:val="00E31CEA"/>
    <w:rsid w:val="00E44F45"/>
    <w:rsid w:val="00E54B4F"/>
    <w:rsid w:val="00E54D97"/>
    <w:rsid w:val="00E55B88"/>
    <w:rsid w:val="00E55BFF"/>
    <w:rsid w:val="00E57725"/>
    <w:rsid w:val="00E61AB3"/>
    <w:rsid w:val="00E62164"/>
    <w:rsid w:val="00E62A57"/>
    <w:rsid w:val="00E6368E"/>
    <w:rsid w:val="00E65655"/>
    <w:rsid w:val="00E659A1"/>
    <w:rsid w:val="00E85A81"/>
    <w:rsid w:val="00E85C8D"/>
    <w:rsid w:val="00E85FC1"/>
    <w:rsid w:val="00E90882"/>
    <w:rsid w:val="00E91B90"/>
    <w:rsid w:val="00E92204"/>
    <w:rsid w:val="00E9413D"/>
    <w:rsid w:val="00EA0EF8"/>
    <w:rsid w:val="00EA1FB1"/>
    <w:rsid w:val="00EA398D"/>
    <w:rsid w:val="00EA4FD2"/>
    <w:rsid w:val="00EB0526"/>
    <w:rsid w:val="00EC1264"/>
    <w:rsid w:val="00EC3BAF"/>
    <w:rsid w:val="00EC4C80"/>
    <w:rsid w:val="00EC544D"/>
    <w:rsid w:val="00ED6A3D"/>
    <w:rsid w:val="00EE0F8D"/>
    <w:rsid w:val="00EE65EC"/>
    <w:rsid w:val="00EE785D"/>
    <w:rsid w:val="00EF1E32"/>
    <w:rsid w:val="00EF5100"/>
    <w:rsid w:val="00EF5C34"/>
    <w:rsid w:val="00EF619D"/>
    <w:rsid w:val="00F007F6"/>
    <w:rsid w:val="00F0136B"/>
    <w:rsid w:val="00F02B39"/>
    <w:rsid w:val="00F07F79"/>
    <w:rsid w:val="00F11874"/>
    <w:rsid w:val="00F15D50"/>
    <w:rsid w:val="00F166CD"/>
    <w:rsid w:val="00F16887"/>
    <w:rsid w:val="00F22DB8"/>
    <w:rsid w:val="00F2459A"/>
    <w:rsid w:val="00F32B21"/>
    <w:rsid w:val="00F32EBE"/>
    <w:rsid w:val="00F35A16"/>
    <w:rsid w:val="00F3C6E1"/>
    <w:rsid w:val="00F45B26"/>
    <w:rsid w:val="00F46DF4"/>
    <w:rsid w:val="00F53A9D"/>
    <w:rsid w:val="00F55CBB"/>
    <w:rsid w:val="00F60580"/>
    <w:rsid w:val="00F6071E"/>
    <w:rsid w:val="00F6144F"/>
    <w:rsid w:val="00F620CA"/>
    <w:rsid w:val="00F70C16"/>
    <w:rsid w:val="00F72357"/>
    <w:rsid w:val="00F728CF"/>
    <w:rsid w:val="00F7749F"/>
    <w:rsid w:val="00F8174C"/>
    <w:rsid w:val="00F839ED"/>
    <w:rsid w:val="00F90127"/>
    <w:rsid w:val="00F97C4F"/>
    <w:rsid w:val="00FA38E3"/>
    <w:rsid w:val="00FA7409"/>
    <w:rsid w:val="00FB2A70"/>
    <w:rsid w:val="00FB50C8"/>
    <w:rsid w:val="00FC63DB"/>
    <w:rsid w:val="00FD0C9D"/>
    <w:rsid w:val="00FD0FD6"/>
    <w:rsid w:val="00FD279D"/>
    <w:rsid w:val="00FE3F53"/>
    <w:rsid w:val="00FE4074"/>
    <w:rsid w:val="00FE44CB"/>
    <w:rsid w:val="00FF5E84"/>
    <w:rsid w:val="00FF6445"/>
    <w:rsid w:val="01F2F7B0"/>
    <w:rsid w:val="0223A856"/>
    <w:rsid w:val="026E9E8B"/>
    <w:rsid w:val="0287203B"/>
    <w:rsid w:val="02FDCADF"/>
    <w:rsid w:val="030C6E66"/>
    <w:rsid w:val="03B11224"/>
    <w:rsid w:val="043C4648"/>
    <w:rsid w:val="04AF217B"/>
    <w:rsid w:val="04F1C403"/>
    <w:rsid w:val="04FFEC40"/>
    <w:rsid w:val="051D2AC1"/>
    <w:rsid w:val="05EEBB62"/>
    <w:rsid w:val="06A05468"/>
    <w:rsid w:val="06BDBEB7"/>
    <w:rsid w:val="06E7BA90"/>
    <w:rsid w:val="072C9555"/>
    <w:rsid w:val="0740D1BB"/>
    <w:rsid w:val="076541BC"/>
    <w:rsid w:val="07C88C77"/>
    <w:rsid w:val="0805B3CD"/>
    <w:rsid w:val="08077BBE"/>
    <w:rsid w:val="081CD4A9"/>
    <w:rsid w:val="083927AD"/>
    <w:rsid w:val="09FB3820"/>
    <w:rsid w:val="0AA1587F"/>
    <w:rsid w:val="0AD59D8D"/>
    <w:rsid w:val="0AF62827"/>
    <w:rsid w:val="0B291CD9"/>
    <w:rsid w:val="0B3E9779"/>
    <w:rsid w:val="0B59A35A"/>
    <w:rsid w:val="0B9C5E85"/>
    <w:rsid w:val="0C0218A7"/>
    <w:rsid w:val="0C29ABE8"/>
    <w:rsid w:val="0C3B3C25"/>
    <w:rsid w:val="0C9C39F3"/>
    <w:rsid w:val="0D0FF272"/>
    <w:rsid w:val="0D19BCE6"/>
    <w:rsid w:val="0D56F95A"/>
    <w:rsid w:val="0D999F5F"/>
    <w:rsid w:val="0DC651A8"/>
    <w:rsid w:val="0ED1F02A"/>
    <w:rsid w:val="0EE01C9C"/>
    <w:rsid w:val="0FBC2169"/>
    <w:rsid w:val="100C5539"/>
    <w:rsid w:val="1025ADC5"/>
    <w:rsid w:val="10953E73"/>
    <w:rsid w:val="10C6B989"/>
    <w:rsid w:val="126D1387"/>
    <w:rsid w:val="1282C4B4"/>
    <w:rsid w:val="12B8B772"/>
    <w:rsid w:val="12D24C10"/>
    <w:rsid w:val="131DBB28"/>
    <w:rsid w:val="13422FE8"/>
    <w:rsid w:val="137C669E"/>
    <w:rsid w:val="1437D638"/>
    <w:rsid w:val="149C1F3C"/>
    <w:rsid w:val="14A9ED8C"/>
    <w:rsid w:val="1531F1B2"/>
    <w:rsid w:val="15711852"/>
    <w:rsid w:val="158166B5"/>
    <w:rsid w:val="158FDE20"/>
    <w:rsid w:val="15A13D2D"/>
    <w:rsid w:val="15E90179"/>
    <w:rsid w:val="15EE4F6C"/>
    <w:rsid w:val="1666E652"/>
    <w:rsid w:val="1784E895"/>
    <w:rsid w:val="17C36AE4"/>
    <w:rsid w:val="17CBAD1D"/>
    <w:rsid w:val="17DA7923"/>
    <w:rsid w:val="1802CE00"/>
    <w:rsid w:val="183C8CC2"/>
    <w:rsid w:val="18D76D85"/>
    <w:rsid w:val="18FD4D7C"/>
    <w:rsid w:val="1922BE13"/>
    <w:rsid w:val="196B1BE4"/>
    <w:rsid w:val="19BB3D2E"/>
    <w:rsid w:val="19E2765A"/>
    <w:rsid w:val="1A438FA8"/>
    <w:rsid w:val="1AABF488"/>
    <w:rsid w:val="1AC6D5CE"/>
    <w:rsid w:val="1AE64B04"/>
    <w:rsid w:val="1B4B2A11"/>
    <w:rsid w:val="1B6E96E7"/>
    <w:rsid w:val="1B784C74"/>
    <w:rsid w:val="1B894117"/>
    <w:rsid w:val="1BA6EB00"/>
    <w:rsid w:val="1BAC2E0D"/>
    <w:rsid w:val="1C43C965"/>
    <w:rsid w:val="1C7CB4A8"/>
    <w:rsid w:val="1CFD3B87"/>
    <w:rsid w:val="1D05F83E"/>
    <w:rsid w:val="1D28878E"/>
    <w:rsid w:val="1DAA5B8E"/>
    <w:rsid w:val="1E37EC60"/>
    <w:rsid w:val="1E40B557"/>
    <w:rsid w:val="1F0EF7EF"/>
    <w:rsid w:val="1FC9CC56"/>
    <w:rsid w:val="1FE4C6A6"/>
    <w:rsid w:val="1FFBE9B5"/>
    <w:rsid w:val="2036D689"/>
    <w:rsid w:val="20741643"/>
    <w:rsid w:val="209F9558"/>
    <w:rsid w:val="20A9C861"/>
    <w:rsid w:val="20B391BF"/>
    <w:rsid w:val="21A3983D"/>
    <w:rsid w:val="21B0AE69"/>
    <w:rsid w:val="21B1CA7D"/>
    <w:rsid w:val="221BB1E9"/>
    <w:rsid w:val="22441378"/>
    <w:rsid w:val="228600A8"/>
    <w:rsid w:val="22F45056"/>
    <w:rsid w:val="245F46AD"/>
    <w:rsid w:val="246A3D83"/>
    <w:rsid w:val="2500CA0D"/>
    <w:rsid w:val="250998A0"/>
    <w:rsid w:val="250E5904"/>
    <w:rsid w:val="252D5D77"/>
    <w:rsid w:val="252DA9B6"/>
    <w:rsid w:val="256942E5"/>
    <w:rsid w:val="256F1505"/>
    <w:rsid w:val="26C5DBE6"/>
    <w:rsid w:val="26D6B3DB"/>
    <w:rsid w:val="27237337"/>
    <w:rsid w:val="281648B2"/>
    <w:rsid w:val="281C1238"/>
    <w:rsid w:val="285AB356"/>
    <w:rsid w:val="2866CABE"/>
    <w:rsid w:val="289E54AC"/>
    <w:rsid w:val="28B04AF5"/>
    <w:rsid w:val="29347001"/>
    <w:rsid w:val="2992BD00"/>
    <w:rsid w:val="2B12DEC8"/>
    <w:rsid w:val="2B8A5703"/>
    <w:rsid w:val="2BFEEC76"/>
    <w:rsid w:val="2C85FE6B"/>
    <w:rsid w:val="2CE36F60"/>
    <w:rsid w:val="2CEF306A"/>
    <w:rsid w:val="2D00E7F8"/>
    <w:rsid w:val="2D061E8A"/>
    <w:rsid w:val="2D743AFF"/>
    <w:rsid w:val="2D7A2928"/>
    <w:rsid w:val="2E14EDD0"/>
    <w:rsid w:val="2E2DBB8F"/>
    <w:rsid w:val="2E33F958"/>
    <w:rsid w:val="2F620EE0"/>
    <w:rsid w:val="2F747807"/>
    <w:rsid w:val="304E7BE4"/>
    <w:rsid w:val="30FE573F"/>
    <w:rsid w:val="3137A91D"/>
    <w:rsid w:val="3138E5F5"/>
    <w:rsid w:val="31E09056"/>
    <w:rsid w:val="321B8D48"/>
    <w:rsid w:val="32B27786"/>
    <w:rsid w:val="32BBA329"/>
    <w:rsid w:val="32C54440"/>
    <w:rsid w:val="32CC5C68"/>
    <w:rsid w:val="3316B493"/>
    <w:rsid w:val="3385880A"/>
    <w:rsid w:val="339F3F5B"/>
    <w:rsid w:val="3440D09E"/>
    <w:rsid w:val="344333BD"/>
    <w:rsid w:val="348B0199"/>
    <w:rsid w:val="34BF21A4"/>
    <w:rsid w:val="35A23ADE"/>
    <w:rsid w:val="36D79F93"/>
    <w:rsid w:val="3707978F"/>
    <w:rsid w:val="375BBBDF"/>
    <w:rsid w:val="3800A886"/>
    <w:rsid w:val="38A13FE6"/>
    <w:rsid w:val="38B994FD"/>
    <w:rsid w:val="39982D38"/>
    <w:rsid w:val="3BA7E2B3"/>
    <w:rsid w:val="3BC4A9A9"/>
    <w:rsid w:val="3C1B6EEC"/>
    <w:rsid w:val="3C7855FB"/>
    <w:rsid w:val="3CB0991A"/>
    <w:rsid w:val="3CF8458C"/>
    <w:rsid w:val="3D55C580"/>
    <w:rsid w:val="3D60AD30"/>
    <w:rsid w:val="3DAB72CA"/>
    <w:rsid w:val="3DBB13EA"/>
    <w:rsid w:val="3E4BAE6C"/>
    <w:rsid w:val="3E7EDED4"/>
    <w:rsid w:val="3EC00A40"/>
    <w:rsid w:val="3F255775"/>
    <w:rsid w:val="3F99113C"/>
    <w:rsid w:val="3FBECFE3"/>
    <w:rsid w:val="40799381"/>
    <w:rsid w:val="40EB9FF8"/>
    <w:rsid w:val="413A0C87"/>
    <w:rsid w:val="413FB349"/>
    <w:rsid w:val="420C9BB4"/>
    <w:rsid w:val="42DC44F7"/>
    <w:rsid w:val="4317D75F"/>
    <w:rsid w:val="43752C28"/>
    <w:rsid w:val="43813901"/>
    <w:rsid w:val="43A4C259"/>
    <w:rsid w:val="43BA53FB"/>
    <w:rsid w:val="43EDEC36"/>
    <w:rsid w:val="44D100F7"/>
    <w:rsid w:val="44E26057"/>
    <w:rsid w:val="44E2AEB5"/>
    <w:rsid w:val="44E8B409"/>
    <w:rsid w:val="45317FDF"/>
    <w:rsid w:val="46018A6D"/>
    <w:rsid w:val="460D3040"/>
    <w:rsid w:val="465CB316"/>
    <w:rsid w:val="4674C773"/>
    <w:rsid w:val="46E4ACC8"/>
    <w:rsid w:val="46FB8FAC"/>
    <w:rsid w:val="473E7CD9"/>
    <w:rsid w:val="4764970C"/>
    <w:rsid w:val="4783315E"/>
    <w:rsid w:val="47A293B2"/>
    <w:rsid w:val="47A84742"/>
    <w:rsid w:val="47CB6CE0"/>
    <w:rsid w:val="47F5FB2A"/>
    <w:rsid w:val="485ECF6F"/>
    <w:rsid w:val="48688826"/>
    <w:rsid w:val="48FB9780"/>
    <w:rsid w:val="495191F9"/>
    <w:rsid w:val="4A0A93BC"/>
    <w:rsid w:val="4A1CE965"/>
    <w:rsid w:val="4A1D9264"/>
    <w:rsid w:val="4AA461E0"/>
    <w:rsid w:val="4AB5FC6F"/>
    <w:rsid w:val="4B176ABE"/>
    <w:rsid w:val="4B64CC7D"/>
    <w:rsid w:val="4BA8B65C"/>
    <w:rsid w:val="4BEC8D24"/>
    <w:rsid w:val="4C03061F"/>
    <w:rsid w:val="4C277732"/>
    <w:rsid w:val="4C541237"/>
    <w:rsid w:val="4C5BB4AD"/>
    <w:rsid w:val="4C69D2A6"/>
    <w:rsid w:val="4C7D60F4"/>
    <w:rsid w:val="4CC4D270"/>
    <w:rsid w:val="4D6D5FE8"/>
    <w:rsid w:val="4DC94A28"/>
    <w:rsid w:val="4DE7F79F"/>
    <w:rsid w:val="4E38F266"/>
    <w:rsid w:val="4E91235D"/>
    <w:rsid w:val="4F013B2B"/>
    <w:rsid w:val="4FE8C298"/>
    <w:rsid w:val="4FF58094"/>
    <w:rsid w:val="5064C811"/>
    <w:rsid w:val="50CE63A7"/>
    <w:rsid w:val="51615ACC"/>
    <w:rsid w:val="516F4BC2"/>
    <w:rsid w:val="517F98D0"/>
    <w:rsid w:val="51803BAA"/>
    <w:rsid w:val="52081260"/>
    <w:rsid w:val="521BDC30"/>
    <w:rsid w:val="52284313"/>
    <w:rsid w:val="52DD3700"/>
    <w:rsid w:val="52EBD326"/>
    <w:rsid w:val="52EC261E"/>
    <w:rsid w:val="52F8AA2D"/>
    <w:rsid w:val="533C238B"/>
    <w:rsid w:val="536A6A3F"/>
    <w:rsid w:val="53AA5FAF"/>
    <w:rsid w:val="53E4194F"/>
    <w:rsid w:val="541D962F"/>
    <w:rsid w:val="542A3B1A"/>
    <w:rsid w:val="544D7B54"/>
    <w:rsid w:val="54880210"/>
    <w:rsid w:val="55E36989"/>
    <w:rsid w:val="570E403F"/>
    <w:rsid w:val="57118B50"/>
    <w:rsid w:val="57E07FD5"/>
    <w:rsid w:val="58254B47"/>
    <w:rsid w:val="587C55BC"/>
    <w:rsid w:val="58AFABA0"/>
    <w:rsid w:val="58FA280C"/>
    <w:rsid w:val="5909BA0E"/>
    <w:rsid w:val="59201052"/>
    <w:rsid w:val="59C9DF0E"/>
    <w:rsid w:val="5A703205"/>
    <w:rsid w:val="5AAA12AE"/>
    <w:rsid w:val="5ABB34FE"/>
    <w:rsid w:val="5B15B57D"/>
    <w:rsid w:val="5B61AF94"/>
    <w:rsid w:val="5B96D240"/>
    <w:rsid w:val="5BA762E0"/>
    <w:rsid w:val="5C1FE7B0"/>
    <w:rsid w:val="5C24A232"/>
    <w:rsid w:val="5C9FC98A"/>
    <w:rsid w:val="5CE47098"/>
    <w:rsid w:val="5D846D67"/>
    <w:rsid w:val="5E2FD87D"/>
    <w:rsid w:val="5E5A0F06"/>
    <w:rsid w:val="5EA70643"/>
    <w:rsid w:val="5ED48DE6"/>
    <w:rsid w:val="5F10E46C"/>
    <w:rsid w:val="5F7DA8A1"/>
    <w:rsid w:val="5FD1E28D"/>
    <w:rsid w:val="600D1249"/>
    <w:rsid w:val="60FDBF87"/>
    <w:rsid w:val="60FF9C49"/>
    <w:rsid w:val="61919814"/>
    <w:rsid w:val="62706408"/>
    <w:rsid w:val="6301DCF1"/>
    <w:rsid w:val="6359CBD2"/>
    <w:rsid w:val="6487D113"/>
    <w:rsid w:val="649F493F"/>
    <w:rsid w:val="64EBC66D"/>
    <w:rsid w:val="64F8E81A"/>
    <w:rsid w:val="65195DA1"/>
    <w:rsid w:val="66382BF3"/>
    <w:rsid w:val="66AB5734"/>
    <w:rsid w:val="672150C3"/>
    <w:rsid w:val="678699A9"/>
    <w:rsid w:val="67A3109E"/>
    <w:rsid w:val="67CD9A6A"/>
    <w:rsid w:val="67EBF003"/>
    <w:rsid w:val="68B59253"/>
    <w:rsid w:val="691C4888"/>
    <w:rsid w:val="692611B9"/>
    <w:rsid w:val="693D64B3"/>
    <w:rsid w:val="699A99AF"/>
    <w:rsid w:val="6A1613EF"/>
    <w:rsid w:val="6A1B0FD3"/>
    <w:rsid w:val="6A27EFC9"/>
    <w:rsid w:val="6AC3D918"/>
    <w:rsid w:val="6AE55D38"/>
    <w:rsid w:val="6B18753B"/>
    <w:rsid w:val="6B43CC51"/>
    <w:rsid w:val="6B4A9FCD"/>
    <w:rsid w:val="6B5695A1"/>
    <w:rsid w:val="6B68378B"/>
    <w:rsid w:val="6BB06294"/>
    <w:rsid w:val="6C1F1A4C"/>
    <w:rsid w:val="6C8DCFB6"/>
    <w:rsid w:val="6D2F9B60"/>
    <w:rsid w:val="6D861B66"/>
    <w:rsid w:val="6D88FFEA"/>
    <w:rsid w:val="6E863756"/>
    <w:rsid w:val="6EBD5251"/>
    <w:rsid w:val="6F0DF567"/>
    <w:rsid w:val="6F30A2DF"/>
    <w:rsid w:val="6F6B0636"/>
    <w:rsid w:val="6FCF27AE"/>
    <w:rsid w:val="6FDAC160"/>
    <w:rsid w:val="6FE0164E"/>
    <w:rsid w:val="700AE630"/>
    <w:rsid w:val="70CE8E59"/>
    <w:rsid w:val="70D9AF2B"/>
    <w:rsid w:val="7113BE82"/>
    <w:rsid w:val="71556B67"/>
    <w:rsid w:val="715B86D2"/>
    <w:rsid w:val="716DABCC"/>
    <w:rsid w:val="72166AE3"/>
    <w:rsid w:val="721BF219"/>
    <w:rsid w:val="723A5DB0"/>
    <w:rsid w:val="7270F256"/>
    <w:rsid w:val="727B8807"/>
    <w:rsid w:val="72B1F6A0"/>
    <w:rsid w:val="72D7A653"/>
    <w:rsid w:val="73063EAE"/>
    <w:rsid w:val="73770DC8"/>
    <w:rsid w:val="7389C51C"/>
    <w:rsid w:val="73998DB3"/>
    <w:rsid w:val="73A8C056"/>
    <w:rsid w:val="73CA04F9"/>
    <w:rsid w:val="73CB3899"/>
    <w:rsid w:val="73D67A31"/>
    <w:rsid w:val="73E40645"/>
    <w:rsid w:val="743CF64D"/>
    <w:rsid w:val="747C2A53"/>
    <w:rsid w:val="74843D25"/>
    <w:rsid w:val="748E3253"/>
    <w:rsid w:val="74D40456"/>
    <w:rsid w:val="751BFB6C"/>
    <w:rsid w:val="75379670"/>
    <w:rsid w:val="760F22D2"/>
    <w:rsid w:val="766BCA23"/>
    <w:rsid w:val="769F0937"/>
    <w:rsid w:val="76BAA52D"/>
    <w:rsid w:val="76F0A450"/>
    <w:rsid w:val="77E145BB"/>
    <w:rsid w:val="7815AF74"/>
    <w:rsid w:val="7880747E"/>
    <w:rsid w:val="788BAFC2"/>
    <w:rsid w:val="78A7706C"/>
    <w:rsid w:val="78D67F1A"/>
    <w:rsid w:val="7902AB39"/>
    <w:rsid w:val="79429182"/>
    <w:rsid w:val="7964AB4B"/>
    <w:rsid w:val="79737AE4"/>
    <w:rsid w:val="79EA19B6"/>
    <w:rsid w:val="7AC1ADBD"/>
    <w:rsid w:val="7B56009F"/>
    <w:rsid w:val="7BDA326B"/>
    <w:rsid w:val="7C182A4F"/>
    <w:rsid w:val="7DF737EC"/>
    <w:rsid w:val="7EC8BD6B"/>
    <w:rsid w:val="7EFD53EE"/>
    <w:rsid w:val="7F70197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6856ED"/>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lsdException w:name="header" w:semiHidden="1" w:unhideWhenUsed="1"/>
    <w:lsdException w:name="footer" w:semiHidden="1" w:unhideWhenUsed="1" w:qFormat="1"/>
    <w:lsdException w:name="index heading" w:semiHidden="1" w:unhideWhenUsed="1"/>
    <w:lsdException w:name="caption" w:uiPriority="35" w:qFormat="1"/>
    <w:lsdException w:name="table of figures" w:semiHidden="1" w:unhideWhenUsed="1"/>
    <w:lsdException w:name="envelope address" w:semiHidden="1"/>
    <w:lsdException w:name="envelope return" w:semiHidden="1"/>
    <w:lsdException w:name="footnote reference" w:semiHidden="1" w:unhideWhenUsed="1"/>
    <w:lsdException w:name="annotation reference" w:semiHidden="1"/>
    <w:lsdException w:name="line number" w:semiHidden="1" w:unhideWhenUsed="1"/>
    <w:lsdException w:name="page number" w:semiHidden="1" w:unhideWhenUsed="1"/>
    <w:lsdException w:name="endnote reference" w:semiHidden="1"/>
    <w:lsdException w:name="endnote text" w:semiHidden="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lsdException w:name="Signature" w:semiHidden="1" w:unhideWhenUsed="1"/>
    <w:lsdException w:name="Default Paragraph Font" w:semiHidden="1" w:uiPriority="1" w:unhideWhenUsed="1"/>
    <w:lsdException w:name="Body Text" w:semiHidden="1"/>
    <w:lsdException w:name="Body Text Indent" w:semiHidden="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lsdException w:name="Strong" w:semiHidden="1" w:uiPriority="22"/>
    <w:lsdException w:name="Emphasis" w:semiHidden="1" w:uiPriority="20"/>
    <w:lsdException w:name="Document Map" w:semiHidden="1"/>
    <w:lsdException w:name="Plain Text" w:semiHidden="1" w:unhideWhenUsed="1"/>
    <w:lsdException w:name="E-mail Signature" w:semiHidden="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lsdException w:name="Quote" w:uiPriority="29" w:qFormat="1"/>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4048B0"/>
    <w:pPr>
      <w:spacing w:after="0" w:line="240" w:lineRule="auto"/>
    </w:pPr>
  </w:style>
  <w:style w:type="paragraph" w:styleId="Heading1">
    <w:name w:val="heading 1"/>
    <w:basedOn w:val="Normal"/>
    <w:next w:val="Normal"/>
    <w:link w:val="Heading1Char"/>
    <w:uiPriority w:val="1"/>
    <w:qFormat/>
    <w:rsid w:val="004048B0"/>
    <w:pPr>
      <w:spacing w:before="120"/>
      <w:outlineLvl w:val="0"/>
    </w:pPr>
    <w:rPr>
      <w:rFonts w:cstheme="majorHAnsi"/>
      <w:caps/>
      <w:color w:val="FFFFFF" w:themeColor="background1"/>
      <w:spacing w:val="80"/>
      <w:sz w:val="72"/>
      <w:szCs w:val="96"/>
    </w:rPr>
  </w:style>
  <w:style w:type="paragraph" w:styleId="Heading2">
    <w:name w:val="heading 2"/>
    <w:basedOn w:val="Normal"/>
    <w:next w:val="Normal"/>
    <w:link w:val="Heading2Char"/>
    <w:uiPriority w:val="1"/>
    <w:qFormat/>
    <w:rsid w:val="004048B0"/>
    <w:pPr>
      <w:spacing w:before="120"/>
      <w:outlineLvl w:val="1"/>
    </w:pPr>
    <w:rPr>
      <w:caps/>
      <w:spacing w:val="80"/>
      <w:sz w:val="72"/>
      <w:szCs w:val="72"/>
    </w:rPr>
  </w:style>
  <w:style w:type="paragraph" w:styleId="Heading3">
    <w:name w:val="heading 3"/>
    <w:basedOn w:val="Heading2"/>
    <w:next w:val="Normal"/>
    <w:link w:val="Heading3Char"/>
    <w:uiPriority w:val="2"/>
    <w:qFormat/>
    <w:rsid w:val="004048B0"/>
    <w:pPr>
      <w:outlineLvl w:val="2"/>
    </w:pPr>
    <w:rPr>
      <w:b/>
      <w:bCs/>
      <w:noProof/>
      <w:sz w:val="36"/>
      <w:szCs w:val="32"/>
    </w:rPr>
  </w:style>
  <w:style w:type="paragraph" w:styleId="Heading4">
    <w:name w:val="heading 4"/>
    <w:basedOn w:val="Normal"/>
    <w:next w:val="Normal"/>
    <w:link w:val="Heading4Char"/>
    <w:uiPriority w:val="9"/>
    <w:semiHidden/>
    <w:rsid w:val="003D2A97"/>
    <w:pPr>
      <w:keepNext/>
      <w:keepLines/>
      <w:spacing w:before="40"/>
      <w:outlineLvl w:val="3"/>
    </w:pPr>
    <w:rPr>
      <w:rFonts w:asciiTheme="majorHAnsi" w:eastAsiaTheme="majorEastAsia" w:hAnsiTheme="majorHAnsi" w:cstheme="majorBidi"/>
      <w:i/>
      <w:iCs/>
      <w:color w:val="7B2F3D"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555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1"/>
    <w:rsid w:val="004048B0"/>
    <w:rPr>
      <w:rFonts w:cstheme="majorHAnsi"/>
      <w:caps/>
      <w:color w:val="FFFFFF" w:themeColor="background1"/>
      <w:spacing w:val="80"/>
      <w:sz w:val="72"/>
      <w:szCs w:val="96"/>
    </w:rPr>
  </w:style>
  <w:style w:type="character" w:customStyle="1" w:styleId="Heading2Char">
    <w:name w:val="Heading 2 Char"/>
    <w:basedOn w:val="DefaultParagraphFont"/>
    <w:link w:val="Heading2"/>
    <w:uiPriority w:val="1"/>
    <w:rsid w:val="004048B0"/>
    <w:rPr>
      <w:caps/>
      <w:spacing w:val="80"/>
      <w:sz w:val="72"/>
      <w:szCs w:val="72"/>
    </w:rPr>
  </w:style>
  <w:style w:type="character" w:customStyle="1" w:styleId="Heading3Char">
    <w:name w:val="Heading 3 Char"/>
    <w:basedOn w:val="DefaultParagraphFont"/>
    <w:link w:val="Heading3"/>
    <w:uiPriority w:val="2"/>
    <w:rsid w:val="004048B0"/>
    <w:rPr>
      <w:b/>
      <w:bCs/>
      <w:caps/>
      <w:noProof/>
      <w:spacing w:val="80"/>
      <w:sz w:val="36"/>
      <w:szCs w:val="32"/>
    </w:rPr>
  </w:style>
  <w:style w:type="paragraph" w:styleId="Subtitle">
    <w:name w:val="Subtitle"/>
    <w:basedOn w:val="Heading3"/>
    <w:next w:val="Normal"/>
    <w:link w:val="SubtitleChar"/>
    <w:uiPriority w:val="9"/>
    <w:rsid w:val="005B116C"/>
    <w:pPr>
      <w:framePr w:wrap="auto" w:vAnchor="text" w:hAnchor="margin" w:y="203"/>
      <w:jc w:val="center"/>
    </w:pPr>
    <w:rPr>
      <w:color w:val="FFFFFF" w:themeColor="background1"/>
    </w:rPr>
  </w:style>
  <w:style w:type="character" w:customStyle="1" w:styleId="SubtitleChar">
    <w:name w:val="Subtitle Char"/>
    <w:basedOn w:val="DefaultParagraphFont"/>
    <w:link w:val="Subtitle"/>
    <w:uiPriority w:val="9"/>
    <w:rsid w:val="005B116C"/>
    <w:rPr>
      <w:b/>
      <w:bCs/>
      <w:caps/>
      <w:noProof/>
      <w:color w:val="FFFFFF" w:themeColor="background1"/>
      <w:spacing w:val="80"/>
      <w:sz w:val="36"/>
      <w:szCs w:val="32"/>
    </w:rPr>
  </w:style>
  <w:style w:type="paragraph" w:styleId="Header">
    <w:name w:val="header"/>
    <w:basedOn w:val="Normal"/>
    <w:link w:val="HeaderChar"/>
    <w:uiPriority w:val="99"/>
    <w:semiHidden/>
    <w:rsid w:val="006B633A"/>
    <w:pPr>
      <w:tabs>
        <w:tab w:val="center" w:pos="4680"/>
        <w:tab w:val="right" w:pos="9360"/>
      </w:tabs>
    </w:pPr>
  </w:style>
  <w:style w:type="character" w:customStyle="1" w:styleId="HeaderChar">
    <w:name w:val="Header Char"/>
    <w:basedOn w:val="DefaultParagraphFont"/>
    <w:link w:val="Header"/>
    <w:uiPriority w:val="99"/>
    <w:semiHidden/>
    <w:rsid w:val="00110D36"/>
  </w:style>
  <w:style w:type="paragraph" w:styleId="Footer">
    <w:name w:val="footer"/>
    <w:basedOn w:val="Normal"/>
    <w:link w:val="FooterChar"/>
    <w:uiPriority w:val="99"/>
    <w:qFormat/>
    <w:rsid w:val="006F5A91"/>
    <w:pPr>
      <w:tabs>
        <w:tab w:val="center" w:pos="4680"/>
        <w:tab w:val="right" w:pos="9360"/>
      </w:tabs>
      <w:jc w:val="right"/>
    </w:pPr>
  </w:style>
  <w:style w:type="character" w:customStyle="1" w:styleId="FooterChar">
    <w:name w:val="Footer Char"/>
    <w:basedOn w:val="DefaultParagraphFont"/>
    <w:link w:val="Footer"/>
    <w:uiPriority w:val="99"/>
    <w:rsid w:val="00110D36"/>
  </w:style>
  <w:style w:type="table" w:styleId="PlainTable2">
    <w:name w:val="Plain Table 2"/>
    <w:basedOn w:val="TableNormal"/>
    <w:uiPriority w:val="42"/>
    <w:rsid w:val="00CC71C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Caption">
    <w:name w:val="caption"/>
    <w:basedOn w:val="Normal"/>
    <w:next w:val="Normal"/>
    <w:uiPriority w:val="35"/>
    <w:qFormat/>
    <w:rsid w:val="0010133A"/>
    <w:rPr>
      <w:sz w:val="20"/>
    </w:rPr>
  </w:style>
  <w:style w:type="paragraph" w:styleId="Title">
    <w:name w:val="Title"/>
    <w:basedOn w:val="Normal"/>
    <w:next w:val="Normal"/>
    <w:link w:val="TitleChar"/>
    <w:qFormat/>
    <w:rsid w:val="005431C3"/>
    <w:pPr>
      <w:contextualSpacing/>
      <w:jc w:val="center"/>
    </w:pPr>
    <w:rPr>
      <w:rFonts w:asciiTheme="majorHAnsi" w:eastAsiaTheme="majorEastAsia" w:hAnsiTheme="majorHAnsi" w:cstheme="majorBidi"/>
      <w:caps/>
      <w:color w:val="FFFFFF" w:themeColor="background1"/>
      <w:sz w:val="96"/>
      <w:szCs w:val="56"/>
    </w:rPr>
  </w:style>
  <w:style w:type="character" w:customStyle="1" w:styleId="TitleChar">
    <w:name w:val="Title Char"/>
    <w:basedOn w:val="DefaultParagraphFont"/>
    <w:link w:val="Title"/>
    <w:rsid w:val="005431C3"/>
    <w:rPr>
      <w:rFonts w:asciiTheme="majorHAnsi" w:eastAsiaTheme="majorEastAsia" w:hAnsiTheme="majorHAnsi" w:cstheme="majorBidi"/>
      <w:caps/>
      <w:color w:val="FFFFFF" w:themeColor="background1"/>
      <w:sz w:val="96"/>
      <w:szCs w:val="56"/>
    </w:rPr>
  </w:style>
  <w:style w:type="paragraph" w:styleId="Quote">
    <w:name w:val="Quote"/>
    <w:basedOn w:val="Normal"/>
    <w:next w:val="Normal"/>
    <w:link w:val="QuoteChar"/>
    <w:uiPriority w:val="10"/>
    <w:qFormat/>
    <w:rsid w:val="004D4384"/>
    <w:pPr>
      <w:spacing w:before="200"/>
      <w:ind w:left="288" w:right="288"/>
    </w:pPr>
    <w:rPr>
      <w:b/>
      <w:iCs/>
      <w:color w:val="404040" w:themeColor="text1" w:themeTint="BF"/>
      <w:sz w:val="56"/>
      <w:szCs w:val="24"/>
    </w:rPr>
  </w:style>
  <w:style w:type="character" w:customStyle="1" w:styleId="QuoteChar">
    <w:name w:val="Quote Char"/>
    <w:basedOn w:val="DefaultParagraphFont"/>
    <w:link w:val="Quote"/>
    <w:uiPriority w:val="10"/>
    <w:rsid w:val="004D4384"/>
    <w:rPr>
      <w:b/>
      <w:iCs/>
      <w:color w:val="404040" w:themeColor="text1" w:themeTint="BF"/>
      <w:sz w:val="56"/>
      <w:szCs w:val="24"/>
    </w:rPr>
  </w:style>
  <w:style w:type="character" w:styleId="PlaceholderText">
    <w:name w:val="Placeholder Text"/>
    <w:basedOn w:val="DefaultParagraphFont"/>
    <w:uiPriority w:val="99"/>
    <w:semiHidden/>
    <w:rsid w:val="000D1DA3"/>
    <w:rPr>
      <w:color w:val="808080"/>
    </w:rPr>
  </w:style>
  <w:style w:type="character" w:customStyle="1" w:styleId="Heading4Char">
    <w:name w:val="Heading 4 Char"/>
    <w:basedOn w:val="DefaultParagraphFont"/>
    <w:link w:val="Heading4"/>
    <w:uiPriority w:val="9"/>
    <w:semiHidden/>
    <w:rsid w:val="00110D36"/>
    <w:rPr>
      <w:rFonts w:asciiTheme="majorHAnsi" w:eastAsiaTheme="majorEastAsia" w:hAnsiTheme="majorHAnsi" w:cstheme="majorBidi"/>
      <w:i/>
      <w:iCs/>
      <w:color w:val="7B2F3D" w:themeColor="accent1" w:themeShade="BF"/>
    </w:rPr>
  </w:style>
  <w:style w:type="paragraph" w:customStyle="1" w:styleId="NormalBold">
    <w:name w:val="Normal Bold"/>
    <w:basedOn w:val="Normal"/>
    <w:uiPriority w:val="8"/>
    <w:qFormat/>
    <w:rsid w:val="00EA0EF8"/>
    <w:rPr>
      <w:b/>
      <w:bCs/>
      <w:color w:val="FFFFFF" w:themeColor="background1"/>
    </w:rPr>
  </w:style>
  <w:style w:type="paragraph" w:customStyle="1" w:styleId="TitleOption1">
    <w:name w:val="TitleOption1"/>
    <w:basedOn w:val="Title"/>
    <w:uiPriority w:val="4"/>
    <w:semiHidden/>
    <w:rsid w:val="006F5A91"/>
    <w:rPr>
      <w:color w:val="E99757" w:themeColor="accent2"/>
    </w:rPr>
  </w:style>
  <w:style w:type="paragraph" w:customStyle="1" w:styleId="TitleOption2">
    <w:name w:val="TitleOption2"/>
    <w:basedOn w:val="Title"/>
    <w:uiPriority w:val="5"/>
    <w:semiHidden/>
    <w:rsid w:val="00110D36"/>
    <w:rPr>
      <w:color w:val="A53F52" w:themeColor="accent1"/>
    </w:rPr>
  </w:style>
  <w:style w:type="paragraph" w:customStyle="1" w:styleId="TitleOption3">
    <w:name w:val="TitleOption3"/>
    <w:basedOn w:val="Title"/>
    <w:uiPriority w:val="6"/>
    <w:semiHidden/>
    <w:rsid w:val="00110D36"/>
    <w:rPr>
      <w:color w:val="2C2153" w:themeColor="accent4"/>
    </w:rPr>
  </w:style>
  <w:style w:type="character" w:styleId="CommentReference">
    <w:name w:val="annotation reference"/>
    <w:basedOn w:val="DefaultParagraphFont"/>
    <w:uiPriority w:val="99"/>
    <w:semiHidden/>
    <w:rsid w:val="00C014F1"/>
    <w:rPr>
      <w:sz w:val="16"/>
      <w:szCs w:val="16"/>
    </w:rPr>
  </w:style>
  <w:style w:type="paragraph" w:styleId="CommentText">
    <w:name w:val="annotation text"/>
    <w:basedOn w:val="Normal"/>
    <w:link w:val="CommentTextChar"/>
    <w:uiPriority w:val="99"/>
    <w:semiHidden/>
    <w:rsid w:val="00C014F1"/>
    <w:rPr>
      <w:sz w:val="20"/>
      <w:szCs w:val="20"/>
    </w:rPr>
  </w:style>
  <w:style w:type="character" w:customStyle="1" w:styleId="CommentTextChar">
    <w:name w:val="Comment Text Char"/>
    <w:basedOn w:val="DefaultParagraphFont"/>
    <w:link w:val="CommentText"/>
    <w:uiPriority w:val="99"/>
    <w:semiHidden/>
    <w:rsid w:val="00C014F1"/>
    <w:rPr>
      <w:sz w:val="20"/>
      <w:szCs w:val="20"/>
    </w:rPr>
  </w:style>
  <w:style w:type="paragraph" w:styleId="CommentSubject">
    <w:name w:val="annotation subject"/>
    <w:basedOn w:val="CommentText"/>
    <w:next w:val="CommentText"/>
    <w:link w:val="CommentSubjectChar"/>
    <w:uiPriority w:val="99"/>
    <w:semiHidden/>
    <w:unhideWhenUsed/>
    <w:rsid w:val="00C014F1"/>
    <w:rPr>
      <w:b/>
      <w:bCs/>
    </w:rPr>
  </w:style>
  <w:style w:type="character" w:customStyle="1" w:styleId="CommentSubjectChar">
    <w:name w:val="Comment Subject Char"/>
    <w:basedOn w:val="CommentTextChar"/>
    <w:link w:val="CommentSubject"/>
    <w:uiPriority w:val="99"/>
    <w:semiHidden/>
    <w:rsid w:val="00C014F1"/>
    <w:rPr>
      <w:b/>
      <w:bCs/>
      <w:sz w:val="20"/>
      <w:szCs w:val="20"/>
    </w:rPr>
  </w:style>
  <w:style w:type="paragraph" w:styleId="BalloonText">
    <w:name w:val="Balloon Text"/>
    <w:basedOn w:val="Normal"/>
    <w:link w:val="BalloonTextChar"/>
    <w:uiPriority w:val="99"/>
    <w:semiHidden/>
    <w:unhideWhenUsed/>
    <w:rsid w:val="00C014F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014F1"/>
    <w:rPr>
      <w:rFonts w:ascii="Segoe UI" w:hAnsi="Segoe UI" w:cs="Segoe UI"/>
      <w:sz w:val="18"/>
      <w:szCs w:val="18"/>
    </w:rPr>
  </w:style>
  <w:style w:type="paragraph" w:customStyle="1" w:styleId="TableLeft1">
    <w:name w:val="Table Left 1"/>
    <w:basedOn w:val="Normal"/>
    <w:uiPriority w:val="7"/>
    <w:qFormat/>
    <w:rsid w:val="00133F58"/>
    <w:pPr>
      <w:spacing w:before="120"/>
    </w:pPr>
    <w:rPr>
      <w:color w:val="E99757" w:themeColor="accent2"/>
      <w:spacing w:val="40"/>
      <w:kern w:val="28"/>
      <w:sz w:val="28"/>
    </w:rPr>
  </w:style>
  <w:style w:type="paragraph" w:customStyle="1" w:styleId="TableLeft2">
    <w:name w:val="Table Left 2"/>
    <w:basedOn w:val="Normal"/>
    <w:uiPriority w:val="7"/>
    <w:qFormat/>
    <w:rsid w:val="00133F58"/>
    <w:pPr>
      <w:spacing w:before="120"/>
    </w:pPr>
    <w:rPr>
      <w:color w:val="A53F52" w:themeColor="accent1"/>
      <w:spacing w:val="40"/>
      <w:kern w:val="28"/>
      <w:sz w:val="28"/>
    </w:rPr>
  </w:style>
  <w:style w:type="paragraph" w:customStyle="1" w:styleId="TableLeft3">
    <w:name w:val="Table Left 3"/>
    <w:basedOn w:val="Normal"/>
    <w:uiPriority w:val="7"/>
    <w:qFormat/>
    <w:rsid w:val="00133F58"/>
    <w:pPr>
      <w:spacing w:before="120"/>
    </w:pPr>
    <w:rPr>
      <w:color w:val="44546A" w:themeColor="text2"/>
      <w:spacing w:val="40"/>
      <w:kern w:val="28"/>
      <w:sz w:val="28"/>
    </w:rPr>
  </w:style>
  <w:style w:type="paragraph" w:customStyle="1" w:styleId="TableData">
    <w:name w:val="Table Data"/>
    <w:basedOn w:val="Normal"/>
    <w:uiPriority w:val="7"/>
    <w:qFormat/>
    <w:rsid w:val="006013C2"/>
    <w:pPr>
      <w:jc w:val="center"/>
    </w:pPr>
    <w:rPr>
      <w:color w:val="000000" w:themeColor="text1"/>
    </w:rPr>
  </w:style>
  <w:style w:type="paragraph" w:customStyle="1" w:styleId="TableHeader">
    <w:name w:val="Table Header"/>
    <w:basedOn w:val="Normal"/>
    <w:uiPriority w:val="7"/>
    <w:qFormat/>
    <w:rsid w:val="007366D6"/>
    <w:pPr>
      <w:jc w:val="center"/>
    </w:pPr>
    <w:rPr>
      <w:color w:val="000000" w:themeColor="text1"/>
      <w:spacing w:val="40"/>
      <w:kern w:val="28"/>
      <w:sz w:val="28"/>
    </w:rPr>
  </w:style>
  <w:style w:type="paragraph" w:customStyle="1" w:styleId="ListHeader">
    <w:name w:val="List Header"/>
    <w:basedOn w:val="Normal"/>
    <w:uiPriority w:val="7"/>
    <w:qFormat/>
    <w:rsid w:val="0053179B"/>
    <w:pPr>
      <w:spacing w:before="80"/>
    </w:pPr>
    <w:rPr>
      <w:spacing w:val="40"/>
      <w:kern w:val="28"/>
      <w:sz w:val="28"/>
    </w:rPr>
  </w:style>
  <w:style w:type="paragraph" w:customStyle="1" w:styleId="Bullets">
    <w:name w:val="Bullets"/>
    <w:basedOn w:val="Normal"/>
    <w:uiPriority w:val="7"/>
    <w:qFormat/>
    <w:rsid w:val="00C17936"/>
    <w:pPr>
      <w:numPr>
        <w:numId w:val="7"/>
      </w:numPr>
      <w:spacing w:before="120"/>
      <w:ind w:left="360"/>
    </w:pPr>
  </w:style>
  <w:style w:type="paragraph" w:customStyle="1" w:styleId="CoverInfo">
    <w:name w:val="Cover Info"/>
    <w:basedOn w:val="Normal"/>
    <w:uiPriority w:val="2"/>
    <w:qFormat/>
    <w:rsid w:val="0010133A"/>
    <w:pPr>
      <w:spacing w:before="120"/>
      <w:jc w:val="center"/>
    </w:pPr>
    <w:rPr>
      <w:color w:val="FFFFFF" w:themeColor="background1"/>
      <w:spacing w:val="40"/>
      <w:kern w:val="28"/>
      <w:sz w:val="28"/>
    </w:rPr>
  </w:style>
  <w:style w:type="character" w:styleId="Hyperlink">
    <w:name w:val="Hyperlink"/>
    <w:basedOn w:val="DefaultParagraphFont"/>
    <w:uiPriority w:val="99"/>
    <w:unhideWhenUsed/>
    <w:rsid w:val="00051B60"/>
    <w:rPr>
      <w:color w:val="3A3838" w:themeColor="hyperlink"/>
      <w:u w:val="single"/>
    </w:rPr>
  </w:style>
  <w:style w:type="character" w:styleId="UnresolvedMention">
    <w:name w:val="Unresolved Mention"/>
    <w:basedOn w:val="DefaultParagraphFont"/>
    <w:uiPriority w:val="99"/>
    <w:semiHidden/>
    <w:unhideWhenUsed/>
    <w:rsid w:val="00051B60"/>
    <w:rPr>
      <w:color w:val="605E5C"/>
      <w:shd w:val="clear" w:color="auto" w:fill="E1DFDD"/>
    </w:rPr>
  </w:style>
  <w:style w:type="paragraph" w:styleId="ListParagraph">
    <w:name w:val="List Paragraph"/>
    <w:basedOn w:val="Normal"/>
    <w:uiPriority w:val="34"/>
    <w:semiHidden/>
    <w:rsid w:val="00E62A5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8820691">
      <w:bodyDiv w:val="1"/>
      <w:marLeft w:val="0"/>
      <w:marRight w:val="0"/>
      <w:marTop w:val="0"/>
      <w:marBottom w:val="0"/>
      <w:divBdr>
        <w:top w:val="none" w:sz="0" w:space="0" w:color="auto"/>
        <w:left w:val="none" w:sz="0" w:space="0" w:color="auto"/>
        <w:bottom w:val="none" w:sz="0" w:space="0" w:color="auto"/>
        <w:right w:val="none" w:sz="0" w:space="0" w:color="auto"/>
      </w:divBdr>
    </w:div>
    <w:div w:id="816413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7.jpg"/><Relationship Id="rId26"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hyperlink" Target="mailto:chairman@portsoypool.org" TargetMode="External"/><Relationship Id="rId20" Type="http://schemas.openxmlformats.org/officeDocument/2006/relationships/image" Target="media/image9.jpe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1.xml"/><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5.jpeg"/><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4.jpeg"/><Relationship Id="rId30"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7bDC80706E-CF1D-A24F-8FF0-6EAFF670A203%7dtf00850045_win32.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AEF53E89E889CE49A10785657A261E16"/>
        <w:category>
          <w:name w:val="General"/>
          <w:gallery w:val="placeholder"/>
        </w:category>
        <w:types>
          <w:type w:val="bbPlcHdr"/>
        </w:types>
        <w:behaviors>
          <w:behavior w:val="content"/>
        </w:behaviors>
        <w:guid w:val="{93F87860-FD8A-7443-8BBE-A6A01C1A946A}"/>
      </w:docPartPr>
      <w:docPartBody>
        <w:p w:rsidR="00731200" w:rsidRDefault="00731200">
          <w:pPr>
            <w:pStyle w:val="AEF53E89E889CE49A10785657A261E16"/>
          </w:pPr>
          <w:r w:rsidRPr="0078136B">
            <w:rPr>
              <w:lang w:bidi="en-GB"/>
            </w:rPr>
            <w:t>SUBHEADING</w:t>
          </w:r>
        </w:p>
      </w:docPartBody>
    </w:docPart>
    <w:docPart>
      <w:docPartPr>
        <w:name w:val="488F6F707AF6D34ABCC731756979587E"/>
        <w:category>
          <w:name w:val="General"/>
          <w:gallery w:val="placeholder"/>
        </w:category>
        <w:types>
          <w:type w:val="bbPlcHdr"/>
        </w:types>
        <w:behaviors>
          <w:behavior w:val="content"/>
        </w:behaviors>
        <w:guid w:val="{70A1F8AE-314A-6A4A-BE17-43CAE0245FC9}"/>
      </w:docPartPr>
      <w:docPartBody>
        <w:p w:rsidR="00731200" w:rsidRDefault="00731200">
          <w:pPr>
            <w:pStyle w:val="488F6F707AF6D34ABCC731756979587E"/>
          </w:pPr>
          <w:r w:rsidRPr="0078136B">
            <w:rPr>
              <w:lang w:bidi="en-GB"/>
            </w:rPr>
            <w:t>SUBHEADING</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ptos">
    <w:panose1 w:val="020B0004020202020204"/>
    <w:charset w:val="00"/>
    <w:family w:val="swiss"/>
    <w:pitch w:val="variable"/>
    <w:sig w:usb0="20000287" w:usb1="00000003" w:usb2="00000000" w:usb3="00000000" w:csb0="0000019F" w:csb1="00000000"/>
  </w:font>
  <w:font w:name="Yu Mincho">
    <w:altName w:val="游明朝"/>
    <w:panose1 w:val="02020400000000000000"/>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panose1 w:val="020B0004020202020204"/>
    <w:charset w:val="00"/>
    <w:family w:val="roman"/>
    <w:notTrueType/>
    <w:pitch w:val="default"/>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79D0FFE"/>
    <w:multiLevelType w:val="hybridMultilevel"/>
    <w:tmpl w:val="755E11E0"/>
    <w:lvl w:ilvl="0" w:tplc="BA025B48">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num w:numId="1" w16cid:durableId="2126075722">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1200"/>
    <w:rsid w:val="002155E0"/>
    <w:rsid w:val="004106A9"/>
    <w:rsid w:val="006879BD"/>
    <w:rsid w:val="00731200"/>
    <w:rsid w:val="008864EB"/>
    <w:rsid w:val="00C53E49"/>
    <w:rsid w:val="00DA07F4"/>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1"/>
    <w:qFormat/>
    <w:pPr>
      <w:spacing w:before="120" w:after="0" w:line="240" w:lineRule="auto"/>
      <w:outlineLvl w:val="1"/>
    </w:pPr>
    <w:rPr>
      <w:rFonts w:eastAsiaTheme="minorHAnsi"/>
      <w:caps/>
      <w:spacing w:val="80"/>
      <w:kern w:val="0"/>
      <w:sz w:val="72"/>
      <w:szCs w:val="72"/>
      <w:lang w:val="en-US" w:eastAsia="en-US"/>
      <w14:ligatures w14:val="none"/>
    </w:rPr>
  </w:style>
  <w:style w:type="paragraph" w:styleId="Heading3">
    <w:name w:val="heading 3"/>
    <w:basedOn w:val="Normal"/>
    <w:next w:val="Normal"/>
    <w:link w:val="Heading3Char"/>
    <w:uiPriority w:val="9"/>
    <w:semiHidden/>
    <w:unhideWhenUsed/>
    <w:qFormat/>
    <w:pPr>
      <w:keepNext/>
      <w:keepLines/>
      <w:spacing w:before="160" w:after="80"/>
      <w:outlineLvl w:val="2"/>
    </w:pPr>
    <w:rPr>
      <w:rFonts w:eastAsiaTheme="majorEastAsia" w:cstheme="majorBidi"/>
      <w:color w:val="0F476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pPr>
      <w:spacing w:after="0" w:line="240" w:lineRule="auto"/>
      <w:contextualSpacing/>
      <w:jc w:val="center"/>
    </w:pPr>
    <w:rPr>
      <w:rFonts w:asciiTheme="majorHAnsi" w:eastAsiaTheme="majorEastAsia" w:hAnsiTheme="majorHAnsi" w:cstheme="majorBidi"/>
      <w:caps/>
      <w:color w:val="FFFFFF" w:themeColor="background1"/>
      <w:kern w:val="0"/>
      <w:sz w:val="96"/>
      <w:szCs w:val="56"/>
      <w:lang w:val="en-US" w:eastAsia="en-US"/>
      <w14:ligatures w14:val="none"/>
    </w:rPr>
  </w:style>
  <w:style w:type="character" w:customStyle="1" w:styleId="TitleChar">
    <w:name w:val="Title Char"/>
    <w:basedOn w:val="DefaultParagraphFont"/>
    <w:link w:val="Title"/>
    <w:rPr>
      <w:rFonts w:asciiTheme="majorHAnsi" w:eastAsiaTheme="majorEastAsia" w:hAnsiTheme="majorHAnsi" w:cstheme="majorBidi"/>
      <w:caps/>
      <w:color w:val="FFFFFF" w:themeColor="background1"/>
      <w:kern w:val="0"/>
      <w:sz w:val="96"/>
      <w:szCs w:val="56"/>
      <w:lang w:val="en-US" w:eastAsia="en-US"/>
      <w14:ligatures w14:val="none"/>
    </w:rPr>
  </w:style>
  <w:style w:type="paragraph" w:styleId="Subtitle">
    <w:name w:val="Subtitle"/>
    <w:basedOn w:val="Heading3"/>
    <w:next w:val="Normal"/>
    <w:link w:val="SubtitleChar"/>
    <w:uiPriority w:val="9"/>
    <w:pPr>
      <w:keepNext w:val="0"/>
      <w:keepLines w:val="0"/>
      <w:framePr w:wrap="auto" w:vAnchor="text" w:hAnchor="margin" w:y="203"/>
      <w:spacing w:before="120" w:after="0" w:line="240" w:lineRule="auto"/>
      <w:jc w:val="center"/>
    </w:pPr>
    <w:rPr>
      <w:rFonts w:eastAsiaTheme="minorHAnsi" w:cstheme="minorBidi"/>
      <w:b/>
      <w:bCs/>
      <w:caps/>
      <w:noProof/>
      <w:color w:val="FFFFFF" w:themeColor="background1"/>
      <w:spacing w:val="80"/>
      <w:kern w:val="0"/>
      <w:sz w:val="36"/>
      <w:szCs w:val="32"/>
      <w:lang w:val="en-US" w:eastAsia="en-US"/>
      <w14:ligatures w14:val="none"/>
    </w:rPr>
  </w:style>
  <w:style w:type="character" w:customStyle="1" w:styleId="SubtitleChar">
    <w:name w:val="Subtitle Char"/>
    <w:basedOn w:val="DefaultParagraphFont"/>
    <w:link w:val="Subtitle"/>
    <w:uiPriority w:val="9"/>
    <w:rPr>
      <w:rFonts w:eastAsiaTheme="minorHAnsi"/>
      <w:b/>
      <w:bCs/>
      <w:caps/>
      <w:noProof/>
      <w:color w:val="FFFFFF" w:themeColor="background1"/>
      <w:spacing w:val="80"/>
      <w:kern w:val="0"/>
      <w:sz w:val="36"/>
      <w:szCs w:val="32"/>
      <w:lang w:val="en-US" w:eastAsia="en-US"/>
      <w14:ligatures w14:val="none"/>
    </w:rPr>
  </w:style>
  <w:style w:type="character" w:customStyle="1" w:styleId="Heading3Char">
    <w:name w:val="Heading 3 Char"/>
    <w:basedOn w:val="DefaultParagraphFont"/>
    <w:link w:val="Heading3"/>
    <w:uiPriority w:val="9"/>
    <w:semiHidden/>
    <w:rPr>
      <w:rFonts w:eastAsiaTheme="majorEastAsia" w:cstheme="majorBidi"/>
      <w:color w:val="0F4761" w:themeColor="accent1" w:themeShade="BF"/>
      <w:sz w:val="28"/>
      <w:szCs w:val="28"/>
    </w:rPr>
  </w:style>
  <w:style w:type="character" w:styleId="PlaceholderText">
    <w:name w:val="Placeholder Text"/>
    <w:basedOn w:val="DefaultParagraphFont"/>
    <w:uiPriority w:val="99"/>
    <w:semiHidden/>
    <w:rPr>
      <w:color w:val="808080"/>
    </w:rPr>
  </w:style>
  <w:style w:type="paragraph" w:customStyle="1" w:styleId="AEF53E89E889CE49A10785657A261E16">
    <w:name w:val="AEF53E89E889CE49A10785657A261E16"/>
  </w:style>
  <w:style w:type="paragraph" w:customStyle="1" w:styleId="488F6F707AF6D34ABCC731756979587E">
    <w:name w:val="488F6F707AF6D34ABCC731756979587E"/>
  </w:style>
  <w:style w:type="character" w:customStyle="1" w:styleId="Heading2Char">
    <w:name w:val="Heading 2 Char"/>
    <w:basedOn w:val="DefaultParagraphFont"/>
    <w:link w:val="Heading2"/>
    <w:uiPriority w:val="1"/>
    <w:rPr>
      <w:rFonts w:eastAsiaTheme="minorHAnsi"/>
      <w:caps/>
      <w:spacing w:val="80"/>
      <w:kern w:val="0"/>
      <w:sz w:val="72"/>
      <w:szCs w:val="72"/>
      <w:lang w:val="en-US" w:eastAsia="en-US"/>
      <w14:ligatures w14:val="none"/>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Tech">
      <a:dk1>
        <a:sysClr val="windowText" lastClr="000000"/>
      </a:dk1>
      <a:lt1>
        <a:sysClr val="window" lastClr="FFFFFF"/>
      </a:lt1>
      <a:dk2>
        <a:srgbClr val="44546A"/>
      </a:dk2>
      <a:lt2>
        <a:srgbClr val="E7E6E6"/>
      </a:lt2>
      <a:accent1>
        <a:srgbClr val="A53F52"/>
      </a:accent1>
      <a:accent2>
        <a:srgbClr val="E99757"/>
      </a:accent2>
      <a:accent3>
        <a:srgbClr val="2F3342"/>
      </a:accent3>
      <a:accent4>
        <a:srgbClr val="2C2153"/>
      </a:accent4>
      <a:accent5>
        <a:srgbClr val="01023B"/>
      </a:accent5>
      <a:accent6>
        <a:srgbClr val="7F7F7F"/>
      </a:accent6>
      <a:hlink>
        <a:srgbClr val="3A3838"/>
      </a:hlink>
      <a:folHlink>
        <a:srgbClr val="D0CECE"/>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2" ma:contentTypeDescription="Create a new document." ma:contentTypeScope="" ma:versionID="426e97fa315356fffbdcd9876fe988c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14b8f0def80e6d70ce3def20c90759ae"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2: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Status" ma:index="19" nillable="true" ma:displayName="Status" ma:default="Not started" ma:format="Dropdown" ma:internalName="Status">
      <xsd:simpleType>
        <xsd:restriction base="dms:Choice">
          <xsd:enumeration value="Not started"/>
          <xsd:enumeration value="In Progress"/>
          <xsd:enumeration value="Completed"/>
        </xsd:restriction>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tatus xmlns="71af3243-3dd4-4a8d-8c0d-dd76da1f02a5">Not started</Status>
    <MediaServiceKeyPoints xmlns="71af3243-3dd4-4a8d-8c0d-dd76da1f02a5"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3D3D9D-0340-4753-8F4F-1DD1E7772972}">
  <ds:schemaRefs>
    <ds:schemaRef ds:uri="http://schemas.microsoft.com/office/2006/metadata/contentType"/>
    <ds:schemaRef ds:uri="http://schemas.microsoft.com/office/2006/metadata/properties/metaAttributes"/>
    <ds:schemaRef ds:uri="http://www.w3.org/2000/xmlns/"/>
    <ds:schemaRef ds:uri="http://www.w3.org/2001/XMLSchema"/>
    <ds:schemaRef ds:uri="71af3243-3dd4-4a8d-8c0d-dd76da1f02a5"/>
    <ds:schemaRef ds:uri="16c05727-aa75-4e4a-9b5f-8a80a1165891"/>
  </ds:schemaRefs>
</ds:datastoreItem>
</file>

<file path=customXml/itemProps2.xml><?xml version="1.0" encoding="utf-8"?>
<ds:datastoreItem xmlns:ds="http://schemas.openxmlformats.org/officeDocument/2006/customXml" ds:itemID="{4113D0F0-3CCF-4486-969B-CD1E58AD8FDF}">
  <ds:schemaRefs>
    <ds:schemaRef ds:uri="http://schemas.microsoft.com/office/2006/metadata/properties"/>
    <ds:schemaRef ds:uri="http://www.w3.org/2000/xmlns/"/>
    <ds:schemaRef ds:uri="71af3243-3dd4-4a8d-8c0d-dd76da1f02a5"/>
    <ds:schemaRef ds:uri="http://www.w3.org/2001/XMLSchema-instance"/>
  </ds:schemaRefs>
</ds:datastoreItem>
</file>

<file path=customXml/itemProps3.xml><?xml version="1.0" encoding="utf-8"?>
<ds:datastoreItem xmlns:ds="http://schemas.openxmlformats.org/officeDocument/2006/customXml" ds:itemID="{5D56AAF0-D252-4FF8-9991-A44B35548CEA}">
  <ds:schemaRefs>
    <ds:schemaRef ds:uri="http://schemas.microsoft.com/sharepoint/v3/contenttype/forms"/>
  </ds:schemaRefs>
</ds:datastoreItem>
</file>

<file path=customXml/itemProps4.xml><?xml version="1.0" encoding="utf-8"?>
<ds:datastoreItem xmlns:ds="http://schemas.openxmlformats.org/officeDocument/2006/customXml" ds:itemID="{204DBCAC-6DFF-4A41-828A-4E1C226BFFED}">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%7bDC80706E-CF1D-A24F-8FF0-6EAFF670A203%7dtf00850045_win32.dotx</Template>
  <TotalTime>0</TotalTime>
  <Pages>11</Pages>
  <Words>1153</Words>
  <Characters>6578</Characters>
  <Application>Microsoft Office Word</Application>
  <DocSecurity>0</DocSecurity>
  <Lines>54</Lines>
  <Paragraphs>15</Paragraphs>
  <ScaleCrop>false</ScaleCrop>
  <LinksUpToDate>false</LinksUpToDate>
  <CharactersWithSpaces>7716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5</cp:revision>
  <dcterms:created xsi:type="dcterms:W3CDTF">2025-11-27T13:06:00Z</dcterms:created>
  <dcterms:modified xsi:type="dcterms:W3CDTF">2025-11-27T18:07:00Z</dcterms:modified>
</cp:coreProperties>
</file>